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C002C" w14:textId="77777777" w:rsidR="00CC36BA" w:rsidRDefault="004B3859">
      <w:pPr>
        <w:pStyle w:val="Title"/>
        <w:rPr>
          <w:sz w:val="24"/>
          <w:szCs w:val="24"/>
        </w:rPr>
      </w:pPr>
      <w:r>
        <w:rPr>
          <w:sz w:val="28"/>
          <w:szCs w:val="24"/>
        </w:rPr>
        <w:t xml:space="preserve">EXCLUSIVE </w:t>
      </w:r>
      <w:r w:rsidR="00CC36BA" w:rsidRPr="00F40557">
        <w:rPr>
          <w:sz w:val="28"/>
          <w:szCs w:val="24"/>
        </w:rPr>
        <w:t xml:space="preserve">SALE </w:t>
      </w:r>
      <w:r w:rsidR="00305C74">
        <w:rPr>
          <w:sz w:val="28"/>
          <w:szCs w:val="24"/>
        </w:rPr>
        <w:t xml:space="preserve">AND LEASE </w:t>
      </w:r>
      <w:r w:rsidR="00CC36BA" w:rsidRPr="00F40557">
        <w:rPr>
          <w:sz w:val="28"/>
          <w:szCs w:val="24"/>
        </w:rPr>
        <w:t>LISTING AGREEMENT</w:t>
      </w:r>
    </w:p>
    <w:p w14:paraId="39CF55F3" w14:textId="77777777" w:rsidR="00CC36BA" w:rsidRDefault="00CC36BA">
      <w:pPr>
        <w:jc w:val="center"/>
        <w:rPr>
          <w:sz w:val="24"/>
          <w:szCs w:val="24"/>
        </w:rPr>
      </w:pPr>
    </w:p>
    <w:p w14:paraId="62212D6F" w14:textId="77777777" w:rsidR="00CC36BA" w:rsidRDefault="00CC36BA">
      <w:pPr>
        <w:spacing w:line="228" w:lineRule="auto"/>
        <w:jc w:val="center"/>
        <w:rPr>
          <w:sz w:val="24"/>
          <w:szCs w:val="24"/>
        </w:rPr>
      </w:pPr>
      <w:r>
        <w:rPr>
          <w:b/>
          <w:bCs/>
          <w:sz w:val="24"/>
          <w:szCs w:val="24"/>
        </w:rPr>
        <w:fldChar w:fldCharType="begin">
          <w:ffData>
            <w:name w:val=""/>
            <w:enabled/>
            <w:calcOnExit/>
            <w:textInput>
              <w:default w:val="Date"/>
              <w:format w:val="FIRST CAPITAL"/>
            </w:textInput>
          </w:ffData>
        </w:fldChar>
      </w:r>
      <w:r>
        <w:rPr>
          <w:b/>
          <w:bCs/>
          <w:sz w:val="24"/>
          <w:szCs w:val="24"/>
        </w:rPr>
        <w:instrText xml:space="preserve"> FORMTEXT </w:instrText>
      </w:r>
      <w:r>
        <w:rPr>
          <w:b/>
          <w:bCs/>
          <w:sz w:val="24"/>
          <w:szCs w:val="24"/>
        </w:rPr>
      </w:r>
      <w:r>
        <w:rPr>
          <w:b/>
          <w:bCs/>
          <w:sz w:val="24"/>
          <w:szCs w:val="24"/>
        </w:rPr>
        <w:fldChar w:fldCharType="separate"/>
      </w:r>
      <w:r>
        <w:rPr>
          <w:b/>
          <w:bCs/>
          <w:noProof/>
          <w:sz w:val="24"/>
          <w:szCs w:val="24"/>
        </w:rPr>
        <w:t>Date</w:t>
      </w:r>
      <w:r>
        <w:rPr>
          <w:b/>
          <w:bCs/>
          <w:sz w:val="24"/>
          <w:szCs w:val="24"/>
        </w:rPr>
        <w:fldChar w:fldCharType="end"/>
      </w:r>
    </w:p>
    <w:p w14:paraId="2DD8D337" w14:textId="77777777" w:rsidR="00CC36BA" w:rsidRDefault="00CC36BA">
      <w:pPr>
        <w:spacing w:line="228" w:lineRule="auto"/>
        <w:rPr>
          <w:sz w:val="24"/>
          <w:szCs w:val="24"/>
        </w:rPr>
      </w:pPr>
    </w:p>
    <w:p w14:paraId="722BC14A" w14:textId="77777777" w:rsidR="00CC36BA" w:rsidRDefault="00CC36BA">
      <w:pPr>
        <w:pStyle w:val="Heading1"/>
        <w:spacing w:line="228" w:lineRule="auto"/>
        <w:rPr>
          <w:b/>
          <w:bCs/>
        </w:rPr>
      </w:pPr>
      <w:r>
        <w:rPr>
          <w:b/>
          <w:bCs/>
        </w:rPr>
        <w:fldChar w:fldCharType="begin">
          <w:ffData>
            <w:name w:val="Name"/>
            <w:enabled/>
            <w:calcOnExit/>
            <w:textInput>
              <w:default w:val="Name"/>
              <w:format w:val="FIRST CAPITAL"/>
            </w:textInput>
          </w:ffData>
        </w:fldChar>
      </w:r>
      <w:bookmarkStart w:id="0" w:name="Name"/>
      <w:r>
        <w:rPr>
          <w:b/>
          <w:bCs/>
        </w:rPr>
        <w:instrText xml:space="preserve"> FORMTEXT </w:instrText>
      </w:r>
      <w:r>
        <w:rPr>
          <w:b/>
          <w:bCs/>
        </w:rPr>
      </w:r>
      <w:r>
        <w:rPr>
          <w:b/>
          <w:bCs/>
        </w:rPr>
        <w:fldChar w:fldCharType="separate"/>
      </w:r>
      <w:r>
        <w:rPr>
          <w:b/>
          <w:bCs/>
          <w:noProof/>
        </w:rPr>
        <w:t>Name</w:t>
      </w:r>
      <w:r>
        <w:rPr>
          <w:b/>
          <w:bCs/>
        </w:rPr>
        <w:fldChar w:fldCharType="end"/>
      </w:r>
      <w:bookmarkEnd w:id="0"/>
    </w:p>
    <w:bookmarkStart w:id="1" w:name="OwnerAddress"/>
    <w:p w14:paraId="13A32BB2" w14:textId="77777777" w:rsidR="00CC36BA" w:rsidRDefault="00CC36BA">
      <w:pPr>
        <w:spacing w:line="228" w:lineRule="auto"/>
        <w:rPr>
          <w:sz w:val="24"/>
        </w:rPr>
      </w:pPr>
      <w:r>
        <w:rPr>
          <w:sz w:val="24"/>
        </w:rPr>
        <w:fldChar w:fldCharType="begin">
          <w:ffData>
            <w:name w:val="Text3"/>
            <w:enabled/>
            <w:calcOnExit w:val="0"/>
            <w:textInput>
              <w:default w:val="Address"/>
            </w:textInput>
          </w:ffData>
        </w:fldChar>
      </w:r>
      <w:bookmarkStart w:id="2" w:name="Text3"/>
      <w:r>
        <w:rPr>
          <w:sz w:val="24"/>
        </w:rPr>
        <w:instrText xml:space="preserve"> FORMTEXT </w:instrText>
      </w:r>
      <w:r>
        <w:rPr>
          <w:sz w:val="24"/>
        </w:rPr>
      </w:r>
      <w:r>
        <w:rPr>
          <w:sz w:val="24"/>
        </w:rPr>
        <w:fldChar w:fldCharType="separate"/>
      </w:r>
      <w:r>
        <w:rPr>
          <w:noProof/>
          <w:sz w:val="24"/>
        </w:rPr>
        <w:t>Address</w:t>
      </w:r>
      <w:r>
        <w:rPr>
          <w:sz w:val="24"/>
        </w:rPr>
        <w:fldChar w:fldCharType="end"/>
      </w:r>
      <w:bookmarkEnd w:id="1"/>
      <w:bookmarkEnd w:id="2"/>
    </w:p>
    <w:p w14:paraId="75D01038" w14:textId="77777777" w:rsidR="00CC36BA" w:rsidRDefault="00ED5D72">
      <w:pPr>
        <w:spacing w:line="228" w:lineRule="auto"/>
        <w:rPr>
          <w:sz w:val="24"/>
        </w:rPr>
      </w:pPr>
      <w:r>
        <w:rPr>
          <w:sz w:val="24"/>
        </w:rPr>
        <w:fldChar w:fldCharType="begin">
          <w:ffData>
            <w:name w:val="Text4"/>
            <w:enabled/>
            <w:calcOnExit w:val="0"/>
            <w:textInput>
              <w:default w:val="City, State, Zip"/>
            </w:textInput>
          </w:ffData>
        </w:fldChar>
      </w:r>
      <w:bookmarkStart w:id="3" w:name="Text4"/>
      <w:r>
        <w:rPr>
          <w:sz w:val="24"/>
        </w:rPr>
        <w:instrText xml:space="preserve"> FORMTEXT </w:instrText>
      </w:r>
      <w:r>
        <w:rPr>
          <w:sz w:val="24"/>
        </w:rPr>
      </w:r>
      <w:r>
        <w:rPr>
          <w:sz w:val="24"/>
        </w:rPr>
        <w:fldChar w:fldCharType="separate"/>
      </w:r>
      <w:r>
        <w:rPr>
          <w:noProof/>
          <w:sz w:val="24"/>
        </w:rPr>
        <w:t>City, State, Zip</w:t>
      </w:r>
      <w:r>
        <w:rPr>
          <w:sz w:val="24"/>
        </w:rPr>
        <w:fldChar w:fldCharType="end"/>
      </w:r>
      <w:bookmarkEnd w:id="3"/>
    </w:p>
    <w:p w14:paraId="4A0B3C43" w14:textId="77777777" w:rsidR="00CC36BA" w:rsidRDefault="00CC36BA">
      <w:pPr>
        <w:spacing w:line="228" w:lineRule="auto"/>
        <w:rPr>
          <w:sz w:val="24"/>
        </w:rPr>
      </w:pPr>
    </w:p>
    <w:p w14:paraId="2C13C35D" w14:textId="77777777" w:rsidR="00CC36BA" w:rsidRDefault="00CC36BA">
      <w:pPr>
        <w:spacing w:line="228" w:lineRule="auto"/>
        <w:rPr>
          <w:sz w:val="24"/>
        </w:rPr>
      </w:pPr>
      <w:r>
        <w:rPr>
          <w:b/>
          <w:bCs/>
          <w:sz w:val="24"/>
        </w:rPr>
        <w:t>Re:</w:t>
      </w:r>
      <w:r>
        <w:rPr>
          <w:b/>
          <w:bCs/>
          <w:sz w:val="24"/>
        </w:rPr>
        <w:tab/>
      </w:r>
      <w:bookmarkStart w:id="4" w:name="PopName"/>
      <w:r>
        <w:rPr>
          <w:b/>
          <w:bCs/>
          <w:sz w:val="24"/>
        </w:rPr>
        <w:fldChar w:fldCharType="begin">
          <w:ffData>
            <w:name w:val="Text7"/>
            <w:enabled/>
            <w:calcOnExit w:val="0"/>
            <w:textInput>
              <w:default w:val="Property Name"/>
            </w:textInput>
          </w:ffData>
        </w:fldChar>
      </w:r>
      <w:bookmarkStart w:id="5" w:name="Text7"/>
      <w:r>
        <w:rPr>
          <w:b/>
          <w:bCs/>
          <w:sz w:val="24"/>
        </w:rPr>
        <w:instrText xml:space="preserve"> FORMTEXT </w:instrText>
      </w:r>
      <w:r>
        <w:rPr>
          <w:b/>
          <w:bCs/>
          <w:sz w:val="24"/>
        </w:rPr>
      </w:r>
      <w:r>
        <w:rPr>
          <w:b/>
          <w:bCs/>
          <w:sz w:val="24"/>
        </w:rPr>
        <w:fldChar w:fldCharType="separate"/>
      </w:r>
      <w:r>
        <w:rPr>
          <w:b/>
          <w:bCs/>
          <w:noProof/>
          <w:sz w:val="24"/>
        </w:rPr>
        <w:t>Property Name</w:t>
      </w:r>
      <w:r>
        <w:rPr>
          <w:b/>
          <w:bCs/>
          <w:sz w:val="24"/>
        </w:rPr>
        <w:fldChar w:fldCharType="end"/>
      </w:r>
      <w:bookmarkEnd w:id="4"/>
      <w:bookmarkEnd w:id="5"/>
    </w:p>
    <w:p w14:paraId="0D3A8547" w14:textId="77777777" w:rsidR="00CC36BA" w:rsidRDefault="00CC36BA">
      <w:pPr>
        <w:spacing w:line="228" w:lineRule="auto"/>
        <w:rPr>
          <w:sz w:val="24"/>
        </w:rPr>
      </w:pPr>
      <w:r>
        <w:rPr>
          <w:sz w:val="24"/>
        </w:rPr>
        <w:tab/>
      </w:r>
      <w:bookmarkStart w:id="6" w:name="PropAddress"/>
      <w:r>
        <w:rPr>
          <w:sz w:val="24"/>
        </w:rPr>
        <w:fldChar w:fldCharType="begin">
          <w:ffData>
            <w:name w:val="Text8"/>
            <w:enabled/>
            <w:calcOnExit w:val="0"/>
            <w:textInput>
              <w:default w:val="Address"/>
            </w:textInput>
          </w:ffData>
        </w:fldChar>
      </w:r>
      <w:bookmarkStart w:id="7" w:name="Text8"/>
      <w:r>
        <w:rPr>
          <w:sz w:val="24"/>
        </w:rPr>
        <w:instrText xml:space="preserve"> FORMTEXT </w:instrText>
      </w:r>
      <w:r>
        <w:rPr>
          <w:sz w:val="24"/>
        </w:rPr>
      </w:r>
      <w:r>
        <w:rPr>
          <w:sz w:val="24"/>
        </w:rPr>
        <w:fldChar w:fldCharType="separate"/>
      </w:r>
      <w:r>
        <w:rPr>
          <w:noProof/>
          <w:sz w:val="24"/>
        </w:rPr>
        <w:t>Address</w:t>
      </w:r>
      <w:r>
        <w:rPr>
          <w:sz w:val="24"/>
        </w:rPr>
        <w:fldChar w:fldCharType="end"/>
      </w:r>
      <w:bookmarkStart w:id="8" w:name="PropCity"/>
      <w:bookmarkEnd w:id="6"/>
      <w:bookmarkEnd w:id="7"/>
      <w:r w:rsidR="00ED5D72">
        <w:rPr>
          <w:sz w:val="24"/>
        </w:rPr>
        <w:t xml:space="preserve">  |  </w:t>
      </w:r>
      <w:r>
        <w:rPr>
          <w:sz w:val="24"/>
        </w:rPr>
        <w:fldChar w:fldCharType="begin">
          <w:ffData>
            <w:name w:val="Text9"/>
            <w:enabled/>
            <w:calcOnExit w:val="0"/>
            <w:textInput>
              <w:default w:val="City"/>
            </w:textInput>
          </w:ffData>
        </w:fldChar>
      </w:r>
      <w:bookmarkStart w:id="9" w:name="Text9"/>
      <w:r>
        <w:rPr>
          <w:sz w:val="24"/>
        </w:rPr>
        <w:instrText xml:space="preserve"> FORMTEXT </w:instrText>
      </w:r>
      <w:r>
        <w:rPr>
          <w:sz w:val="24"/>
        </w:rPr>
      </w:r>
      <w:r>
        <w:rPr>
          <w:sz w:val="24"/>
        </w:rPr>
        <w:fldChar w:fldCharType="separate"/>
      </w:r>
      <w:r>
        <w:rPr>
          <w:noProof/>
          <w:sz w:val="24"/>
        </w:rPr>
        <w:t>City</w:t>
      </w:r>
      <w:r>
        <w:rPr>
          <w:sz w:val="24"/>
        </w:rPr>
        <w:fldChar w:fldCharType="end"/>
      </w:r>
      <w:bookmarkEnd w:id="8"/>
      <w:bookmarkEnd w:id="9"/>
      <w:r>
        <w:rPr>
          <w:sz w:val="24"/>
        </w:rPr>
        <w:t xml:space="preserve">, </w:t>
      </w:r>
      <w:bookmarkStart w:id="10" w:name="PropState"/>
      <w:r>
        <w:rPr>
          <w:sz w:val="24"/>
        </w:rPr>
        <w:fldChar w:fldCharType="begin">
          <w:ffData>
            <w:name w:val="Text10"/>
            <w:enabled/>
            <w:calcOnExit w:val="0"/>
            <w:textInput>
              <w:default w:val="State"/>
            </w:textInput>
          </w:ffData>
        </w:fldChar>
      </w:r>
      <w:bookmarkStart w:id="11" w:name="Text10"/>
      <w:r>
        <w:rPr>
          <w:sz w:val="24"/>
        </w:rPr>
        <w:instrText xml:space="preserve"> FORMTEXT </w:instrText>
      </w:r>
      <w:r>
        <w:rPr>
          <w:sz w:val="24"/>
        </w:rPr>
      </w:r>
      <w:r>
        <w:rPr>
          <w:sz w:val="24"/>
        </w:rPr>
        <w:fldChar w:fldCharType="separate"/>
      </w:r>
      <w:r>
        <w:rPr>
          <w:noProof/>
          <w:sz w:val="24"/>
        </w:rPr>
        <w:t>State</w:t>
      </w:r>
      <w:r>
        <w:rPr>
          <w:sz w:val="24"/>
        </w:rPr>
        <w:fldChar w:fldCharType="end"/>
      </w:r>
      <w:bookmarkEnd w:id="10"/>
      <w:bookmarkEnd w:id="11"/>
    </w:p>
    <w:p w14:paraId="1917BB01" w14:textId="77777777" w:rsidR="00CC36BA" w:rsidRDefault="00CC36BA">
      <w:pPr>
        <w:spacing w:line="228" w:lineRule="auto"/>
        <w:rPr>
          <w:sz w:val="24"/>
        </w:rPr>
      </w:pPr>
    </w:p>
    <w:p w14:paraId="3E6DD068" w14:textId="77777777" w:rsidR="00CC36BA" w:rsidRDefault="00CC36BA">
      <w:pPr>
        <w:spacing w:line="228" w:lineRule="auto"/>
        <w:rPr>
          <w:sz w:val="24"/>
        </w:rPr>
      </w:pPr>
      <w:r>
        <w:rPr>
          <w:sz w:val="24"/>
        </w:rPr>
        <w:t xml:space="preserve">Dear </w:t>
      </w:r>
      <w:r>
        <w:rPr>
          <w:sz w:val="24"/>
        </w:rPr>
        <w:fldChar w:fldCharType="begin">
          <w:ffData>
            <w:name w:val="Text11"/>
            <w:enabled/>
            <w:calcOnExit w:val="0"/>
            <w:textInput>
              <w:default w:val="Name"/>
            </w:textInput>
          </w:ffData>
        </w:fldChar>
      </w:r>
      <w:bookmarkStart w:id="12" w:name="Text11"/>
      <w:r>
        <w:rPr>
          <w:sz w:val="24"/>
        </w:rPr>
        <w:instrText xml:space="preserve"> FORMTEXT </w:instrText>
      </w:r>
      <w:r>
        <w:rPr>
          <w:sz w:val="24"/>
        </w:rPr>
      </w:r>
      <w:r>
        <w:rPr>
          <w:sz w:val="24"/>
        </w:rPr>
        <w:fldChar w:fldCharType="separate"/>
      </w:r>
      <w:r>
        <w:rPr>
          <w:noProof/>
          <w:sz w:val="24"/>
        </w:rPr>
        <w:t>Name</w:t>
      </w:r>
      <w:r>
        <w:rPr>
          <w:sz w:val="24"/>
        </w:rPr>
        <w:fldChar w:fldCharType="end"/>
      </w:r>
      <w:bookmarkEnd w:id="12"/>
      <w:r>
        <w:rPr>
          <w:sz w:val="24"/>
        </w:rPr>
        <w:t>:</w:t>
      </w:r>
    </w:p>
    <w:p w14:paraId="15E104B8" w14:textId="77777777" w:rsidR="00CC36BA" w:rsidRDefault="00CC36BA">
      <w:pPr>
        <w:spacing w:line="228" w:lineRule="auto"/>
        <w:rPr>
          <w:sz w:val="24"/>
          <w:szCs w:val="24"/>
        </w:rPr>
      </w:pPr>
    </w:p>
    <w:p w14:paraId="747EBFA3" w14:textId="77777777" w:rsidR="00CC36BA" w:rsidRDefault="00CC36BA">
      <w:pPr>
        <w:spacing w:line="228" w:lineRule="auto"/>
        <w:jc w:val="both"/>
        <w:rPr>
          <w:sz w:val="24"/>
          <w:szCs w:val="24"/>
        </w:rPr>
      </w:pPr>
      <w:r>
        <w:rPr>
          <w:sz w:val="24"/>
          <w:szCs w:val="24"/>
        </w:rPr>
        <w:t>Please accept this letter, when agreed to by the parties below, as Norris &amp; Stevens, Inc.’s (Agent/Broker) listing agreement per the following terms and conditions:</w:t>
      </w:r>
    </w:p>
    <w:p w14:paraId="3D8AC447" w14:textId="77777777" w:rsidR="00CC36BA" w:rsidRDefault="00CC36BA">
      <w:pPr>
        <w:spacing w:line="228" w:lineRule="auto"/>
        <w:jc w:val="both"/>
        <w:rPr>
          <w:sz w:val="24"/>
          <w:szCs w:val="24"/>
        </w:rPr>
      </w:pPr>
    </w:p>
    <w:p w14:paraId="0F98BF92" w14:textId="77777777" w:rsidR="00CC36BA" w:rsidRDefault="00CC36BA">
      <w:pPr>
        <w:pStyle w:val="NoSpacing"/>
        <w:rPr>
          <w:b/>
        </w:rPr>
      </w:pPr>
      <w:r>
        <w:rPr>
          <w:b/>
        </w:rPr>
        <w:t>DESCRIPTION OF PROPERTY</w:t>
      </w:r>
    </w:p>
    <w:p w14:paraId="71FA0D77" w14:textId="77777777" w:rsidR="00CC36BA" w:rsidRDefault="00CC36BA">
      <w:pPr>
        <w:spacing w:line="228" w:lineRule="auto"/>
        <w:jc w:val="both"/>
        <w:rPr>
          <w:sz w:val="24"/>
          <w:szCs w:val="24"/>
        </w:rPr>
      </w:pPr>
    </w:p>
    <w:p w14:paraId="20E38EBC" w14:textId="77777777" w:rsidR="00CC36BA" w:rsidRDefault="00CC36BA">
      <w:pPr>
        <w:spacing w:line="228" w:lineRule="auto"/>
        <w:jc w:val="both"/>
        <w:rPr>
          <w:i/>
          <w:sz w:val="24"/>
          <w:szCs w:val="24"/>
        </w:rPr>
      </w:pPr>
      <w:r>
        <w:rPr>
          <w:i/>
          <w:sz w:val="24"/>
          <w:szCs w:val="24"/>
        </w:rPr>
        <w:fldChar w:fldCharType="begin">
          <w:ffData>
            <w:name w:val="Text12"/>
            <w:enabled/>
            <w:calcOnExit w:val="0"/>
            <w:textInput>
              <w:default w:val="Text"/>
            </w:textInput>
          </w:ffData>
        </w:fldChar>
      </w:r>
      <w:bookmarkStart w:id="13" w:name="Text12"/>
      <w:r>
        <w:rPr>
          <w:i/>
          <w:sz w:val="24"/>
          <w:szCs w:val="24"/>
        </w:rPr>
        <w:instrText xml:space="preserve"> FORMTEXT </w:instrText>
      </w:r>
      <w:r>
        <w:rPr>
          <w:i/>
          <w:sz w:val="24"/>
          <w:szCs w:val="24"/>
        </w:rPr>
      </w:r>
      <w:r>
        <w:rPr>
          <w:i/>
          <w:sz w:val="24"/>
          <w:szCs w:val="24"/>
        </w:rPr>
        <w:fldChar w:fldCharType="separate"/>
      </w:r>
      <w:r>
        <w:rPr>
          <w:i/>
          <w:noProof/>
          <w:sz w:val="24"/>
          <w:szCs w:val="24"/>
        </w:rPr>
        <w:t>Text</w:t>
      </w:r>
      <w:r>
        <w:rPr>
          <w:i/>
          <w:sz w:val="24"/>
          <w:szCs w:val="24"/>
        </w:rPr>
        <w:fldChar w:fldCharType="end"/>
      </w:r>
      <w:bookmarkEnd w:id="13"/>
    </w:p>
    <w:p w14:paraId="54E7898D" w14:textId="77777777" w:rsidR="00CC36BA" w:rsidRDefault="00CC36BA">
      <w:pPr>
        <w:spacing w:line="228" w:lineRule="auto"/>
        <w:jc w:val="both"/>
        <w:rPr>
          <w:sz w:val="24"/>
          <w:szCs w:val="24"/>
        </w:rPr>
      </w:pPr>
    </w:p>
    <w:p w14:paraId="5194DC75" w14:textId="77777777" w:rsidR="00CC36BA" w:rsidRDefault="00CC36BA">
      <w:pPr>
        <w:pStyle w:val="Heading2"/>
        <w:rPr>
          <w:bCs w:val="0"/>
          <w:sz w:val="24"/>
          <w:szCs w:val="24"/>
        </w:rPr>
      </w:pPr>
      <w:r>
        <w:rPr>
          <w:bCs w:val="0"/>
          <w:sz w:val="24"/>
          <w:szCs w:val="24"/>
        </w:rPr>
        <w:t>PURPOSE OF AGREEMENT</w:t>
      </w:r>
    </w:p>
    <w:p w14:paraId="56DA6678" w14:textId="77777777" w:rsidR="00CC36BA" w:rsidRDefault="00CC36BA">
      <w:pPr>
        <w:spacing w:line="228" w:lineRule="auto"/>
        <w:jc w:val="both"/>
        <w:rPr>
          <w:sz w:val="24"/>
          <w:szCs w:val="24"/>
        </w:rPr>
      </w:pPr>
    </w:p>
    <w:p w14:paraId="1399EE00" w14:textId="77777777" w:rsidR="00CC36BA" w:rsidRDefault="00305C74">
      <w:pPr>
        <w:spacing w:line="228" w:lineRule="auto"/>
        <w:jc w:val="both"/>
        <w:rPr>
          <w:sz w:val="24"/>
          <w:szCs w:val="24"/>
        </w:rPr>
      </w:pPr>
      <w:r w:rsidRPr="00305C74">
        <w:rPr>
          <w:sz w:val="24"/>
          <w:szCs w:val="24"/>
        </w:rPr>
        <w:t xml:space="preserve">To create an exclusive listing agreement for the purpose of the sale and/or lease of the </w:t>
      </w:r>
      <w:proofErr w:type="gramStart"/>
      <w:r w:rsidRPr="00305C74">
        <w:rPr>
          <w:sz w:val="24"/>
          <w:szCs w:val="24"/>
        </w:rPr>
        <w:t>above described</w:t>
      </w:r>
      <w:proofErr w:type="gramEnd"/>
      <w:r w:rsidRPr="00305C74">
        <w:rPr>
          <w:sz w:val="24"/>
          <w:szCs w:val="24"/>
        </w:rPr>
        <w:t xml:space="preserve"> property</w:t>
      </w:r>
      <w:r w:rsidR="00CC36BA">
        <w:rPr>
          <w:sz w:val="24"/>
          <w:szCs w:val="24"/>
        </w:rPr>
        <w:t>.</w:t>
      </w:r>
    </w:p>
    <w:p w14:paraId="134C38C4" w14:textId="77777777" w:rsidR="00305C74" w:rsidRDefault="00305C74">
      <w:pPr>
        <w:spacing w:line="228" w:lineRule="auto"/>
        <w:jc w:val="both"/>
        <w:rPr>
          <w:sz w:val="24"/>
          <w:szCs w:val="24"/>
        </w:rPr>
      </w:pPr>
    </w:p>
    <w:p w14:paraId="6E2A649B" w14:textId="77777777" w:rsidR="00305C74" w:rsidRPr="00305C74" w:rsidRDefault="00305C74" w:rsidP="00305C74">
      <w:pPr>
        <w:pStyle w:val="NoSpacing"/>
        <w:rPr>
          <w:b/>
        </w:rPr>
      </w:pPr>
      <w:r w:rsidRPr="00305C74">
        <w:rPr>
          <w:b/>
        </w:rPr>
        <w:t>LEASE TERMS</w:t>
      </w:r>
    </w:p>
    <w:p w14:paraId="6B62915B" w14:textId="77777777" w:rsidR="00305C74" w:rsidRPr="00305C74" w:rsidRDefault="00305C74" w:rsidP="00305C74">
      <w:pPr>
        <w:keepLines/>
        <w:ind w:left="720"/>
        <w:jc w:val="both"/>
        <w:rPr>
          <w:color w:val="000000"/>
          <w:sz w:val="24"/>
          <w:szCs w:val="24"/>
        </w:rPr>
      </w:pPr>
    </w:p>
    <w:p w14:paraId="3F6F446C" w14:textId="77777777" w:rsidR="00305C74" w:rsidRPr="00305C74" w:rsidRDefault="00305C74" w:rsidP="00305C74">
      <w:pPr>
        <w:keepLines/>
        <w:jc w:val="both"/>
        <w:rPr>
          <w:color w:val="000000"/>
          <w:sz w:val="24"/>
          <w:szCs w:val="24"/>
        </w:rPr>
      </w:pPr>
      <w:r w:rsidRPr="00305C74">
        <w:rPr>
          <w:i/>
          <w:sz w:val="24"/>
          <w:szCs w:val="24"/>
        </w:rPr>
        <w:fldChar w:fldCharType="begin">
          <w:ffData>
            <w:name w:val="Text12"/>
            <w:enabled/>
            <w:calcOnExit w:val="0"/>
            <w:textInput>
              <w:default w:val="Text"/>
            </w:textInput>
          </w:ffData>
        </w:fldChar>
      </w:r>
      <w:r w:rsidRPr="00305C74">
        <w:rPr>
          <w:i/>
          <w:sz w:val="24"/>
          <w:szCs w:val="24"/>
        </w:rPr>
        <w:instrText xml:space="preserve"> FORMTEXT </w:instrText>
      </w:r>
      <w:r w:rsidRPr="00305C74">
        <w:rPr>
          <w:i/>
          <w:sz w:val="24"/>
          <w:szCs w:val="24"/>
        </w:rPr>
      </w:r>
      <w:r w:rsidRPr="00305C74">
        <w:rPr>
          <w:i/>
          <w:sz w:val="24"/>
          <w:szCs w:val="24"/>
        </w:rPr>
        <w:fldChar w:fldCharType="separate"/>
      </w:r>
      <w:r w:rsidRPr="00305C74">
        <w:rPr>
          <w:i/>
          <w:noProof/>
          <w:sz w:val="24"/>
          <w:szCs w:val="24"/>
        </w:rPr>
        <w:t>Text</w:t>
      </w:r>
      <w:r w:rsidRPr="00305C74">
        <w:rPr>
          <w:i/>
          <w:sz w:val="24"/>
          <w:szCs w:val="24"/>
        </w:rPr>
        <w:fldChar w:fldCharType="end"/>
      </w:r>
    </w:p>
    <w:p w14:paraId="2AA0C086" w14:textId="77777777" w:rsidR="00305C74" w:rsidRPr="00305C74" w:rsidRDefault="00305C74" w:rsidP="00305C74">
      <w:pPr>
        <w:keepLines/>
        <w:ind w:left="360"/>
        <w:jc w:val="both"/>
        <w:rPr>
          <w:color w:val="000000"/>
          <w:sz w:val="24"/>
          <w:szCs w:val="24"/>
        </w:rPr>
      </w:pPr>
    </w:p>
    <w:p w14:paraId="74068D9F" w14:textId="77777777" w:rsidR="00305C74" w:rsidRPr="00305C74" w:rsidRDefault="00305C74" w:rsidP="00305C74">
      <w:pPr>
        <w:pStyle w:val="NoSpacing"/>
        <w:rPr>
          <w:b/>
        </w:rPr>
      </w:pPr>
      <w:r w:rsidRPr="00305C74">
        <w:rPr>
          <w:b/>
        </w:rPr>
        <w:t>SALE TERMS</w:t>
      </w:r>
    </w:p>
    <w:p w14:paraId="3A740EC3" w14:textId="77777777" w:rsidR="00305C74" w:rsidRPr="00305C74" w:rsidRDefault="00305C74" w:rsidP="00305C74">
      <w:pPr>
        <w:keepLines/>
        <w:jc w:val="both"/>
        <w:rPr>
          <w:bCs/>
          <w:smallCaps/>
          <w:color w:val="000000"/>
          <w:sz w:val="24"/>
          <w:szCs w:val="24"/>
        </w:rPr>
      </w:pPr>
    </w:p>
    <w:p w14:paraId="11672E60" w14:textId="77777777" w:rsidR="00305C74" w:rsidRPr="00305C74" w:rsidRDefault="00305C74" w:rsidP="00305C74">
      <w:pPr>
        <w:keepLines/>
        <w:jc w:val="both"/>
        <w:rPr>
          <w:color w:val="000000"/>
          <w:sz w:val="24"/>
          <w:szCs w:val="24"/>
        </w:rPr>
      </w:pPr>
      <w:r w:rsidRPr="00305C74">
        <w:rPr>
          <w:i/>
          <w:sz w:val="24"/>
          <w:szCs w:val="24"/>
        </w:rPr>
        <w:fldChar w:fldCharType="begin">
          <w:ffData>
            <w:name w:val="Text12"/>
            <w:enabled/>
            <w:calcOnExit w:val="0"/>
            <w:textInput>
              <w:default w:val="Text"/>
            </w:textInput>
          </w:ffData>
        </w:fldChar>
      </w:r>
      <w:r w:rsidRPr="00305C74">
        <w:rPr>
          <w:i/>
          <w:sz w:val="24"/>
          <w:szCs w:val="24"/>
        </w:rPr>
        <w:instrText xml:space="preserve"> FORMTEXT </w:instrText>
      </w:r>
      <w:r w:rsidRPr="00305C74">
        <w:rPr>
          <w:i/>
          <w:sz w:val="24"/>
          <w:szCs w:val="24"/>
        </w:rPr>
      </w:r>
      <w:r w:rsidRPr="00305C74">
        <w:rPr>
          <w:i/>
          <w:sz w:val="24"/>
          <w:szCs w:val="24"/>
        </w:rPr>
        <w:fldChar w:fldCharType="separate"/>
      </w:r>
      <w:r w:rsidRPr="00305C74">
        <w:rPr>
          <w:i/>
          <w:noProof/>
          <w:sz w:val="24"/>
          <w:szCs w:val="24"/>
        </w:rPr>
        <w:t>Text</w:t>
      </w:r>
      <w:r w:rsidRPr="00305C74">
        <w:rPr>
          <w:i/>
          <w:sz w:val="24"/>
          <w:szCs w:val="24"/>
        </w:rPr>
        <w:fldChar w:fldCharType="end"/>
      </w:r>
    </w:p>
    <w:p w14:paraId="3E6AE30E" w14:textId="77777777" w:rsidR="00305C74" w:rsidRPr="00305C74" w:rsidRDefault="00305C74" w:rsidP="00305C74">
      <w:pPr>
        <w:jc w:val="both"/>
        <w:rPr>
          <w:color w:val="000000"/>
          <w:sz w:val="24"/>
          <w:szCs w:val="24"/>
        </w:rPr>
      </w:pPr>
    </w:p>
    <w:p w14:paraId="2595632F" w14:textId="77777777" w:rsidR="00305C74" w:rsidRPr="00305C74" w:rsidRDefault="00305C74" w:rsidP="00305C74">
      <w:pPr>
        <w:spacing w:line="228" w:lineRule="auto"/>
        <w:jc w:val="both"/>
        <w:rPr>
          <w:i/>
          <w:sz w:val="24"/>
          <w:szCs w:val="24"/>
        </w:rPr>
      </w:pPr>
      <w:r w:rsidRPr="00305C74">
        <w:rPr>
          <w:i/>
          <w:sz w:val="24"/>
          <w:szCs w:val="24"/>
        </w:rPr>
        <w:t>When the property sells, Seller shall be responsible for one-half of the escrow costs of the sale, the cost of title insurance equal to the selling price, insuring marketable title, and the providing of marketable title. The Seller agrees to pay its own attorney used in the review of any sales documents or procedures that the Seller deems necessary. There may be other costs associated with the sale such as, but not limited to, recording costs or revenue stamps which vary in cities and counties. These costs may be the cost of the Seller or split between Buyer and Seller, depending upon local custom. None of the costs of sale are the responsibility of brokers involved in the transaction.</w:t>
      </w:r>
    </w:p>
    <w:p w14:paraId="6F0AC668" w14:textId="77777777" w:rsidR="00CC36BA" w:rsidRDefault="00CC36BA">
      <w:pPr>
        <w:spacing w:line="228" w:lineRule="auto"/>
        <w:jc w:val="both"/>
        <w:rPr>
          <w:sz w:val="24"/>
          <w:szCs w:val="24"/>
        </w:rPr>
      </w:pPr>
    </w:p>
    <w:p w14:paraId="0B6A76CD" w14:textId="77777777" w:rsidR="00CC36BA" w:rsidRDefault="00CC36BA">
      <w:pPr>
        <w:pStyle w:val="Heading2"/>
        <w:rPr>
          <w:bCs w:val="0"/>
          <w:sz w:val="24"/>
          <w:szCs w:val="24"/>
        </w:rPr>
      </w:pPr>
      <w:r>
        <w:rPr>
          <w:bCs w:val="0"/>
          <w:sz w:val="24"/>
          <w:szCs w:val="24"/>
        </w:rPr>
        <w:t>TERM OF LISTING</w:t>
      </w:r>
    </w:p>
    <w:p w14:paraId="0E5C430F" w14:textId="77777777" w:rsidR="00CC36BA" w:rsidRDefault="00CC36BA">
      <w:pPr>
        <w:spacing w:line="228" w:lineRule="auto"/>
        <w:jc w:val="both"/>
        <w:rPr>
          <w:sz w:val="24"/>
          <w:szCs w:val="24"/>
        </w:rPr>
      </w:pPr>
    </w:p>
    <w:p w14:paraId="04854CDA" w14:textId="77777777" w:rsidR="00CC36BA" w:rsidRPr="0055413F" w:rsidRDefault="0055413F">
      <w:pPr>
        <w:spacing w:line="228" w:lineRule="auto"/>
        <w:jc w:val="both"/>
        <w:rPr>
          <w:sz w:val="24"/>
          <w:szCs w:val="24"/>
        </w:rPr>
      </w:pPr>
      <w:r w:rsidRPr="0055413F">
        <w:rPr>
          <w:color w:val="000000"/>
          <w:sz w:val="24"/>
          <w:szCs w:val="24"/>
        </w:rPr>
        <w:t xml:space="preserve">This Listing Agreement shall be in effect for </w:t>
      </w:r>
      <w:r w:rsidRPr="0055413F">
        <w:rPr>
          <w:sz w:val="24"/>
          <w:szCs w:val="24"/>
        </w:rPr>
        <w:fldChar w:fldCharType="begin">
          <w:ffData>
            <w:name w:val="Text19"/>
            <w:enabled/>
            <w:calcOnExit w:val="0"/>
            <w:textInput>
              <w:default w:val="Number of Days"/>
            </w:textInput>
          </w:ffData>
        </w:fldChar>
      </w:r>
      <w:bookmarkStart w:id="14" w:name="Text19"/>
      <w:r w:rsidRPr="0055413F">
        <w:rPr>
          <w:sz w:val="24"/>
          <w:szCs w:val="24"/>
        </w:rPr>
        <w:instrText xml:space="preserve"> FORMTEXT </w:instrText>
      </w:r>
      <w:r w:rsidRPr="0055413F">
        <w:rPr>
          <w:sz w:val="24"/>
          <w:szCs w:val="24"/>
        </w:rPr>
      </w:r>
      <w:r w:rsidRPr="0055413F">
        <w:rPr>
          <w:sz w:val="24"/>
          <w:szCs w:val="24"/>
        </w:rPr>
        <w:fldChar w:fldCharType="separate"/>
      </w:r>
      <w:r w:rsidRPr="0055413F">
        <w:rPr>
          <w:noProof/>
          <w:sz w:val="24"/>
          <w:szCs w:val="24"/>
        </w:rPr>
        <w:t>Number of Days</w:t>
      </w:r>
      <w:r w:rsidRPr="0055413F">
        <w:rPr>
          <w:sz w:val="24"/>
          <w:szCs w:val="24"/>
        </w:rPr>
        <w:fldChar w:fldCharType="end"/>
      </w:r>
      <w:bookmarkEnd w:id="14"/>
      <w:r w:rsidRPr="0055413F">
        <w:rPr>
          <w:color w:val="000000"/>
          <w:sz w:val="24"/>
          <w:szCs w:val="24"/>
        </w:rPr>
        <w:t xml:space="preserve"> (</w:t>
      </w:r>
      <w:r w:rsidRPr="0055413F">
        <w:rPr>
          <w:color w:val="000000"/>
          <w:sz w:val="24"/>
          <w:szCs w:val="24"/>
        </w:rPr>
        <w:fldChar w:fldCharType="begin">
          <w:ffData>
            <w:name w:val="Text25"/>
            <w:enabled/>
            <w:calcOnExit w:val="0"/>
            <w:textInput>
              <w:default w:val="#"/>
            </w:textInput>
          </w:ffData>
        </w:fldChar>
      </w:r>
      <w:r w:rsidRPr="0055413F">
        <w:rPr>
          <w:color w:val="000000"/>
          <w:sz w:val="24"/>
          <w:szCs w:val="24"/>
        </w:rPr>
        <w:instrText xml:space="preserve"> FORMTEXT </w:instrText>
      </w:r>
      <w:r w:rsidRPr="0055413F">
        <w:rPr>
          <w:color w:val="000000"/>
          <w:sz w:val="24"/>
          <w:szCs w:val="24"/>
        </w:rPr>
      </w:r>
      <w:r w:rsidRPr="0055413F">
        <w:rPr>
          <w:color w:val="000000"/>
          <w:sz w:val="24"/>
          <w:szCs w:val="24"/>
        </w:rPr>
        <w:fldChar w:fldCharType="separate"/>
      </w:r>
      <w:r w:rsidRPr="0055413F">
        <w:rPr>
          <w:noProof/>
          <w:color w:val="000000"/>
          <w:sz w:val="24"/>
          <w:szCs w:val="24"/>
        </w:rPr>
        <w:t>#</w:t>
      </w:r>
      <w:r w:rsidRPr="0055413F">
        <w:rPr>
          <w:color w:val="000000"/>
          <w:sz w:val="24"/>
          <w:szCs w:val="24"/>
        </w:rPr>
        <w:fldChar w:fldCharType="end"/>
      </w:r>
      <w:r w:rsidRPr="0055413F">
        <w:rPr>
          <w:color w:val="000000"/>
          <w:sz w:val="24"/>
          <w:szCs w:val="24"/>
        </w:rPr>
        <w:t xml:space="preserve">) days from the last date of acceptance below. If Norris &amp; Stevens, Inc., a cooperating broker working through Broker, the Owner, or anyone else </w:t>
      </w:r>
      <w:r w:rsidRPr="0055413F">
        <w:rPr>
          <w:color w:val="000000"/>
          <w:sz w:val="24"/>
          <w:szCs w:val="24"/>
        </w:rPr>
        <w:lastRenderedPageBreak/>
        <w:t>exposes said property to a prospective buyer or tenant during the listing period, and this prospect purchases or leases said property within six (6) months of the ending date of said listing, then Norris &amp; Stevens, Inc. shall be due its stipulated fee. Norris &amp; Stevens, Inc. shall have the opportunity to register prospects in writing within ten (10) days following the expiration of the listing and to continue negotiations</w:t>
      </w:r>
      <w:r w:rsidR="00CC36BA" w:rsidRPr="0055413F">
        <w:rPr>
          <w:sz w:val="24"/>
          <w:szCs w:val="24"/>
        </w:rPr>
        <w:t>.</w:t>
      </w:r>
    </w:p>
    <w:p w14:paraId="08E1F5BB" w14:textId="77777777" w:rsidR="00CC36BA" w:rsidRPr="0055413F" w:rsidRDefault="00CC36BA">
      <w:pPr>
        <w:spacing w:line="228" w:lineRule="auto"/>
        <w:jc w:val="both"/>
        <w:rPr>
          <w:sz w:val="24"/>
          <w:szCs w:val="24"/>
        </w:rPr>
      </w:pPr>
    </w:p>
    <w:p w14:paraId="5F9CB2B1" w14:textId="77777777" w:rsidR="0055413F" w:rsidRPr="0055413F" w:rsidRDefault="0055413F" w:rsidP="0055413F">
      <w:pPr>
        <w:pStyle w:val="NoSpacing"/>
        <w:rPr>
          <w:b/>
        </w:rPr>
      </w:pPr>
      <w:r w:rsidRPr="0055413F">
        <w:rPr>
          <w:b/>
        </w:rPr>
        <w:t>RESPONSIBILITY OF BROKER</w:t>
      </w:r>
    </w:p>
    <w:p w14:paraId="19800D24" w14:textId="77777777" w:rsidR="0055413F" w:rsidRPr="0055413F" w:rsidRDefault="0055413F" w:rsidP="0055413F">
      <w:pPr>
        <w:keepNext/>
        <w:keepLines/>
        <w:jc w:val="both"/>
        <w:rPr>
          <w:color w:val="000000"/>
          <w:sz w:val="24"/>
          <w:szCs w:val="24"/>
        </w:rPr>
      </w:pPr>
    </w:p>
    <w:p w14:paraId="6084D393" w14:textId="77777777" w:rsidR="0055413F" w:rsidRPr="0055413F" w:rsidRDefault="0055413F" w:rsidP="0055413F">
      <w:pPr>
        <w:keepLines/>
        <w:jc w:val="both"/>
        <w:rPr>
          <w:color w:val="000000"/>
          <w:sz w:val="24"/>
          <w:szCs w:val="24"/>
        </w:rPr>
      </w:pPr>
      <w:r w:rsidRPr="0055413F">
        <w:rPr>
          <w:color w:val="000000"/>
          <w:sz w:val="24"/>
          <w:szCs w:val="24"/>
        </w:rPr>
        <w:t>The Broker, Norris &amp; Stevens, Inc., accepts employment and agrees to use diligence in conducting a marketing program. This program may include signs, advertising, solicita</w:t>
      </w:r>
      <w:r w:rsidRPr="0055413F">
        <w:rPr>
          <w:color w:val="000000"/>
          <w:sz w:val="24"/>
          <w:szCs w:val="24"/>
        </w:rPr>
        <w:softHyphen/>
        <w:t xml:space="preserve">tion, brochures and direct mail as Broker deems necessary </w:t>
      </w:r>
      <w:proofErr w:type="gramStart"/>
      <w:r w:rsidRPr="0055413F">
        <w:rPr>
          <w:color w:val="000000"/>
          <w:sz w:val="24"/>
          <w:szCs w:val="24"/>
        </w:rPr>
        <w:t>and in a manner</w:t>
      </w:r>
      <w:proofErr w:type="gramEnd"/>
      <w:r w:rsidRPr="0055413F">
        <w:rPr>
          <w:color w:val="000000"/>
          <w:sz w:val="24"/>
          <w:szCs w:val="24"/>
        </w:rPr>
        <w:t xml:space="preserve"> agreeable to Owner. Special forms of advertising such as aerial photos, open houses, special maps or color presentations, shall be at Owner's expense, as Owner agrees in advance.</w:t>
      </w:r>
    </w:p>
    <w:p w14:paraId="62B5A2C4" w14:textId="77777777" w:rsidR="0055413F" w:rsidRPr="0055413F" w:rsidRDefault="0055413F" w:rsidP="0055413F">
      <w:pPr>
        <w:jc w:val="both"/>
        <w:rPr>
          <w:color w:val="000000"/>
          <w:sz w:val="24"/>
          <w:szCs w:val="24"/>
        </w:rPr>
      </w:pPr>
    </w:p>
    <w:p w14:paraId="6D321669" w14:textId="77777777" w:rsidR="0055413F" w:rsidRPr="0055413F" w:rsidRDefault="0055413F" w:rsidP="0055413F">
      <w:pPr>
        <w:jc w:val="both"/>
        <w:rPr>
          <w:color w:val="000000"/>
          <w:sz w:val="24"/>
          <w:szCs w:val="24"/>
        </w:rPr>
      </w:pPr>
      <w:r w:rsidRPr="0055413F">
        <w:rPr>
          <w:color w:val="000000"/>
          <w:sz w:val="24"/>
          <w:szCs w:val="24"/>
        </w:rPr>
        <w:t>Broker shall keep Owner advised of progress and pertinent events, including at least a monthly written update. Broker shall present all written offers and hold all deposits or earnest money in its Client Trust Account, or transferred to a title company to be held in escrow.</w:t>
      </w:r>
    </w:p>
    <w:p w14:paraId="3592B8D9" w14:textId="77777777" w:rsidR="0055413F" w:rsidRPr="0055413F" w:rsidRDefault="0055413F" w:rsidP="0055413F">
      <w:pPr>
        <w:jc w:val="both"/>
        <w:rPr>
          <w:color w:val="000000"/>
          <w:sz w:val="24"/>
          <w:szCs w:val="24"/>
        </w:rPr>
      </w:pPr>
    </w:p>
    <w:p w14:paraId="58CA3CAA" w14:textId="77777777" w:rsidR="0055413F" w:rsidRPr="0055413F" w:rsidRDefault="0055413F" w:rsidP="0055413F">
      <w:pPr>
        <w:pStyle w:val="NoSpacing"/>
        <w:rPr>
          <w:b/>
        </w:rPr>
      </w:pPr>
      <w:r w:rsidRPr="0055413F">
        <w:rPr>
          <w:b/>
        </w:rPr>
        <w:t>RESPONSIBILITY OF OWNER</w:t>
      </w:r>
    </w:p>
    <w:p w14:paraId="61862BCF" w14:textId="77777777" w:rsidR="0055413F" w:rsidRPr="0055413F" w:rsidRDefault="0055413F" w:rsidP="0055413F">
      <w:pPr>
        <w:keepNext/>
        <w:keepLines/>
        <w:jc w:val="both"/>
        <w:rPr>
          <w:color w:val="000000"/>
          <w:sz w:val="24"/>
          <w:szCs w:val="24"/>
        </w:rPr>
      </w:pPr>
    </w:p>
    <w:p w14:paraId="734B8D2C" w14:textId="77777777" w:rsidR="0055413F" w:rsidRPr="0055413F" w:rsidRDefault="0055413F" w:rsidP="0055413F">
      <w:pPr>
        <w:keepLines/>
        <w:jc w:val="both"/>
        <w:rPr>
          <w:color w:val="000000"/>
          <w:sz w:val="24"/>
          <w:szCs w:val="24"/>
        </w:rPr>
      </w:pPr>
      <w:r w:rsidRPr="0055413F">
        <w:rPr>
          <w:sz w:val="24"/>
          <w:szCs w:val="24"/>
        </w:rPr>
        <w:t>The Owner shall furnish Broker with all pertinent information in a timely manner necessary to the marketing of the property. Owner agrees to use its best efforts to maintain the property in a “rent ready” condition and to provide on-site a key storage box for Broker access. The Owner shall respond in a timely manner, in writing, to all written offers</w:t>
      </w:r>
      <w:r w:rsidRPr="0055413F">
        <w:rPr>
          <w:color w:val="000000"/>
          <w:sz w:val="24"/>
          <w:szCs w:val="24"/>
        </w:rPr>
        <w:t>.</w:t>
      </w:r>
    </w:p>
    <w:p w14:paraId="3473BD2F" w14:textId="77777777" w:rsidR="0055413F" w:rsidRPr="0055413F" w:rsidRDefault="0055413F" w:rsidP="0055413F">
      <w:pPr>
        <w:jc w:val="both"/>
        <w:rPr>
          <w:color w:val="000000"/>
          <w:sz w:val="24"/>
          <w:szCs w:val="24"/>
        </w:rPr>
      </w:pPr>
    </w:p>
    <w:p w14:paraId="572D72A3" w14:textId="77777777" w:rsidR="0055413F" w:rsidRPr="0055413F" w:rsidRDefault="0055413F" w:rsidP="0055413F">
      <w:pPr>
        <w:jc w:val="both"/>
        <w:rPr>
          <w:color w:val="000000"/>
          <w:sz w:val="24"/>
          <w:szCs w:val="24"/>
        </w:rPr>
      </w:pPr>
      <w:r w:rsidRPr="0055413F">
        <w:rPr>
          <w:color w:val="000000"/>
          <w:sz w:val="24"/>
          <w:szCs w:val="24"/>
        </w:rPr>
        <w:t>The Owner agrees to indemnify Broker for any and all litigation related to defects in the property, failure to meet contract provisions after lease or sale, or litigation relating to any partnership/ownership dispute surrounding the property.</w:t>
      </w:r>
    </w:p>
    <w:p w14:paraId="0593CAC2" w14:textId="77777777" w:rsidR="0055413F" w:rsidRPr="0055413F" w:rsidRDefault="0055413F" w:rsidP="0055413F">
      <w:pPr>
        <w:jc w:val="both"/>
        <w:rPr>
          <w:color w:val="000000"/>
          <w:sz w:val="24"/>
          <w:szCs w:val="24"/>
        </w:rPr>
      </w:pPr>
    </w:p>
    <w:p w14:paraId="11D62B67" w14:textId="77777777" w:rsidR="0055413F" w:rsidRPr="0055413F" w:rsidRDefault="0055413F" w:rsidP="0055413F">
      <w:pPr>
        <w:jc w:val="both"/>
        <w:rPr>
          <w:color w:val="000000"/>
          <w:sz w:val="24"/>
          <w:szCs w:val="24"/>
        </w:rPr>
      </w:pPr>
      <w:r w:rsidRPr="0055413F">
        <w:rPr>
          <w:color w:val="000000"/>
          <w:sz w:val="24"/>
          <w:szCs w:val="24"/>
        </w:rPr>
        <w:t>Owner expressly acknowledges that Broker has not made an independent investigation or determination with respect to the existence or non-existence of hazardous or toxic substances on or about the property. Any such investigation or determination shall be the responsibility of the Owner and not the Broker. Owner agrees to hold Broker "harmless" for Owner's failure to provide accurate information or to disclose known defects or restrictions.</w:t>
      </w:r>
    </w:p>
    <w:p w14:paraId="604BC75D" w14:textId="77777777" w:rsidR="0055413F" w:rsidRPr="0055413F" w:rsidRDefault="0055413F" w:rsidP="0055413F">
      <w:pPr>
        <w:jc w:val="both"/>
        <w:rPr>
          <w:color w:val="000000"/>
          <w:sz w:val="24"/>
          <w:szCs w:val="24"/>
        </w:rPr>
      </w:pPr>
    </w:p>
    <w:p w14:paraId="562C166C" w14:textId="77777777" w:rsidR="0055413F" w:rsidRPr="0055413F" w:rsidRDefault="0055413F" w:rsidP="0055413F">
      <w:pPr>
        <w:jc w:val="both"/>
        <w:rPr>
          <w:color w:val="000000"/>
          <w:sz w:val="24"/>
          <w:szCs w:val="24"/>
        </w:rPr>
      </w:pPr>
      <w:r w:rsidRPr="0055413F">
        <w:rPr>
          <w:color w:val="000000"/>
          <w:sz w:val="24"/>
          <w:szCs w:val="24"/>
        </w:rPr>
        <w:t>Owner warrants that it is the owner of record of subject property or has full written legal authority to execute this agreement.</w:t>
      </w:r>
    </w:p>
    <w:p w14:paraId="74650CB1" w14:textId="77777777" w:rsidR="0055413F" w:rsidRPr="0055413F" w:rsidRDefault="0055413F" w:rsidP="0055413F">
      <w:pPr>
        <w:jc w:val="both"/>
        <w:rPr>
          <w:color w:val="000000"/>
          <w:sz w:val="24"/>
          <w:szCs w:val="24"/>
        </w:rPr>
      </w:pPr>
    </w:p>
    <w:p w14:paraId="63A4CBDF" w14:textId="77777777" w:rsidR="0055413F" w:rsidRDefault="0055413F" w:rsidP="0055413F">
      <w:pPr>
        <w:jc w:val="both"/>
        <w:rPr>
          <w:color w:val="000000"/>
          <w:sz w:val="24"/>
          <w:szCs w:val="24"/>
        </w:rPr>
      </w:pPr>
      <w:r w:rsidRPr="0055413F">
        <w:rPr>
          <w:color w:val="000000"/>
          <w:sz w:val="24"/>
          <w:szCs w:val="24"/>
        </w:rPr>
        <w:t>Owner agrees to immediately refer to Broker all inquiries of any party interested in the property. All negotiations are to be through Broker.</w:t>
      </w:r>
    </w:p>
    <w:p w14:paraId="442E27AB" w14:textId="77777777" w:rsidR="0055413F" w:rsidRPr="0055413F" w:rsidRDefault="0055413F" w:rsidP="0055413F">
      <w:pPr>
        <w:jc w:val="both"/>
        <w:rPr>
          <w:color w:val="000000"/>
          <w:sz w:val="24"/>
          <w:szCs w:val="24"/>
        </w:rPr>
      </w:pPr>
    </w:p>
    <w:p w14:paraId="39B4960D" w14:textId="77777777" w:rsidR="0055413F" w:rsidRPr="0055413F" w:rsidRDefault="0055413F" w:rsidP="0055413F">
      <w:pPr>
        <w:pStyle w:val="NoSpacing"/>
        <w:rPr>
          <w:b/>
        </w:rPr>
      </w:pPr>
      <w:r w:rsidRPr="0055413F">
        <w:rPr>
          <w:b/>
        </w:rPr>
        <w:t>COMMISSION</w:t>
      </w:r>
    </w:p>
    <w:p w14:paraId="5FED3CC6" w14:textId="77777777" w:rsidR="0055413F" w:rsidRPr="0055413F" w:rsidRDefault="0055413F" w:rsidP="0055413F">
      <w:pPr>
        <w:keepNext/>
        <w:keepLines/>
        <w:tabs>
          <w:tab w:val="left" w:pos="720"/>
        </w:tabs>
        <w:ind w:left="720" w:hanging="720"/>
        <w:jc w:val="both"/>
        <w:rPr>
          <w:color w:val="000000"/>
          <w:sz w:val="24"/>
          <w:szCs w:val="24"/>
        </w:rPr>
      </w:pPr>
    </w:p>
    <w:p w14:paraId="2B415FC8" w14:textId="77777777" w:rsidR="0055413F" w:rsidRPr="0055413F" w:rsidRDefault="0055413F" w:rsidP="0055413F">
      <w:pPr>
        <w:jc w:val="both"/>
        <w:rPr>
          <w:color w:val="000000"/>
          <w:sz w:val="24"/>
          <w:szCs w:val="24"/>
        </w:rPr>
      </w:pPr>
      <w:r w:rsidRPr="0055413F">
        <w:rPr>
          <w:color w:val="000000"/>
          <w:sz w:val="24"/>
          <w:szCs w:val="24"/>
        </w:rPr>
        <w:t xml:space="preserve">Upon the </w:t>
      </w:r>
      <w:r w:rsidRPr="00A44A7B">
        <w:rPr>
          <w:color w:val="000000"/>
          <w:sz w:val="24"/>
          <w:szCs w:val="24"/>
        </w:rPr>
        <w:t>closing of the sale</w:t>
      </w:r>
      <w:r w:rsidRPr="0055413F">
        <w:rPr>
          <w:color w:val="000000"/>
          <w:sz w:val="24"/>
          <w:szCs w:val="24"/>
        </w:rPr>
        <w:t>, or upon the execution of a lease, Norris &amp; Stevens, Inc. shall be due a fee per the attached schedule. Norris &amp; Stevens, Inc. is authorized to cooperate with and share its fee with other licensed real estate brokers representing prospective buyers or tenants or as sub-brokers of Norris &amp; Stevens, Inc.</w:t>
      </w:r>
    </w:p>
    <w:p w14:paraId="06044C0F" w14:textId="77777777" w:rsidR="0055413F" w:rsidRPr="0055413F" w:rsidRDefault="0055413F" w:rsidP="0055413F">
      <w:pPr>
        <w:jc w:val="both"/>
        <w:rPr>
          <w:color w:val="000000"/>
          <w:sz w:val="24"/>
          <w:szCs w:val="24"/>
        </w:rPr>
      </w:pPr>
    </w:p>
    <w:p w14:paraId="6DE68B1A" w14:textId="77777777" w:rsidR="0055413F" w:rsidRPr="0055413F" w:rsidRDefault="0055413F" w:rsidP="0055413F">
      <w:pPr>
        <w:jc w:val="both"/>
        <w:rPr>
          <w:color w:val="000000"/>
          <w:sz w:val="24"/>
          <w:szCs w:val="24"/>
        </w:rPr>
      </w:pPr>
      <w:r w:rsidRPr="0055413F">
        <w:rPr>
          <w:color w:val="000000"/>
          <w:sz w:val="24"/>
          <w:szCs w:val="24"/>
        </w:rPr>
        <w:lastRenderedPageBreak/>
        <w:t>Broker is authorized to deduct from any deposits or prepaid payments its fee due upon full execution or close of the transaction.</w:t>
      </w:r>
    </w:p>
    <w:p w14:paraId="4073525E" w14:textId="77777777" w:rsidR="0055413F" w:rsidRPr="0055413F" w:rsidRDefault="0055413F" w:rsidP="0055413F">
      <w:pPr>
        <w:jc w:val="both"/>
        <w:rPr>
          <w:color w:val="000000"/>
          <w:sz w:val="24"/>
          <w:szCs w:val="24"/>
        </w:rPr>
      </w:pPr>
    </w:p>
    <w:p w14:paraId="232BA59C" w14:textId="77777777" w:rsidR="0055413F" w:rsidRPr="0055413F" w:rsidRDefault="0055413F" w:rsidP="0055413F">
      <w:pPr>
        <w:pStyle w:val="NoSpacing"/>
        <w:rPr>
          <w:b/>
        </w:rPr>
      </w:pPr>
      <w:r w:rsidRPr="0055413F">
        <w:rPr>
          <w:b/>
        </w:rPr>
        <w:t>EARNEST MONEY DEPOSITS</w:t>
      </w:r>
    </w:p>
    <w:p w14:paraId="5C7D13C2" w14:textId="77777777" w:rsidR="0055413F" w:rsidRPr="0055413F" w:rsidRDefault="0055413F" w:rsidP="0055413F">
      <w:pPr>
        <w:jc w:val="both"/>
        <w:rPr>
          <w:color w:val="000000"/>
          <w:sz w:val="24"/>
          <w:szCs w:val="24"/>
        </w:rPr>
      </w:pPr>
    </w:p>
    <w:p w14:paraId="456BDB42" w14:textId="77777777" w:rsidR="0055413F" w:rsidRPr="00A44A7B" w:rsidRDefault="0055413F" w:rsidP="0055413F">
      <w:pPr>
        <w:jc w:val="both"/>
        <w:rPr>
          <w:i/>
          <w:color w:val="000000"/>
          <w:sz w:val="24"/>
          <w:szCs w:val="24"/>
        </w:rPr>
      </w:pPr>
      <w:r w:rsidRPr="00A44A7B">
        <w:rPr>
          <w:color w:val="000000"/>
          <w:sz w:val="24"/>
          <w:szCs w:val="24"/>
        </w:rPr>
        <w:t>The Owner authorizes Norris &amp; Stevens, Inc. to accept earnest money deposits and promissory notes accompanying offers to purchase the property. Should, for any reason, there be a forfeited earnest money, after deduction of any title insurance and escrow cancellation charges, all remaining funds shall be split between Norris &amp; Stevens, Inc. and the Owner equally upon written instructions from both Owner and prospective buyer, or by action of a court having legal jurisdiction in the matter</w:t>
      </w:r>
      <w:r w:rsidRPr="00A44A7B">
        <w:rPr>
          <w:i/>
          <w:color w:val="000000"/>
          <w:sz w:val="24"/>
          <w:szCs w:val="24"/>
        </w:rPr>
        <w:t>.</w:t>
      </w:r>
    </w:p>
    <w:p w14:paraId="55C74E63" w14:textId="77777777" w:rsidR="0055413F" w:rsidRPr="0055413F" w:rsidRDefault="0055413F" w:rsidP="0055413F">
      <w:pPr>
        <w:ind w:left="720"/>
        <w:jc w:val="both"/>
        <w:rPr>
          <w:color w:val="000000"/>
          <w:sz w:val="24"/>
          <w:szCs w:val="24"/>
        </w:rPr>
      </w:pPr>
    </w:p>
    <w:p w14:paraId="5A171CE1" w14:textId="77777777" w:rsidR="0055413F" w:rsidRPr="0055413F" w:rsidRDefault="0055413F" w:rsidP="0055413F">
      <w:pPr>
        <w:pStyle w:val="NoSpacing"/>
        <w:rPr>
          <w:b/>
        </w:rPr>
      </w:pPr>
      <w:r w:rsidRPr="0055413F">
        <w:rPr>
          <w:b/>
        </w:rPr>
        <w:t>LEASE DEPOSITS</w:t>
      </w:r>
    </w:p>
    <w:p w14:paraId="43BBD9AD" w14:textId="77777777" w:rsidR="0055413F" w:rsidRPr="0055413F" w:rsidRDefault="0055413F" w:rsidP="0055413F">
      <w:pPr>
        <w:jc w:val="both"/>
        <w:rPr>
          <w:bCs/>
          <w:color w:val="000000"/>
          <w:sz w:val="24"/>
          <w:szCs w:val="24"/>
        </w:rPr>
      </w:pPr>
    </w:p>
    <w:p w14:paraId="189A97F1" w14:textId="77777777" w:rsidR="0055413F" w:rsidRPr="0055413F" w:rsidRDefault="0055413F" w:rsidP="0055413F">
      <w:pPr>
        <w:jc w:val="both"/>
        <w:rPr>
          <w:color w:val="000000"/>
          <w:sz w:val="24"/>
          <w:szCs w:val="24"/>
        </w:rPr>
      </w:pPr>
      <w:r w:rsidRPr="0055413F">
        <w:rPr>
          <w:bCs/>
          <w:color w:val="000000"/>
          <w:sz w:val="24"/>
          <w:szCs w:val="24"/>
        </w:rPr>
        <w:t>The Owner authorizes Norris &amp; Stevens, Inc. to accept lease deposits accompanying proposals and/or offers to lease the subject property. These funds will be deposited into the Norris &amp; Stevens, Inc. non-</w:t>
      </w:r>
      <w:proofErr w:type="gramStart"/>
      <w:r w:rsidRPr="0055413F">
        <w:rPr>
          <w:bCs/>
          <w:color w:val="000000"/>
          <w:sz w:val="24"/>
          <w:szCs w:val="24"/>
        </w:rPr>
        <w:t>interest bearing</w:t>
      </w:r>
      <w:proofErr w:type="gramEnd"/>
      <w:r w:rsidRPr="0055413F">
        <w:rPr>
          <w:bCs/>
          <w:color w:val="000000"/>
          <w:sz w:val="24"/>
          <w:szCs w:val="24"/>
        </w:rPr>
        <w:t xml:space="preserve"> Client Trust Account, and will be disbursed to the Owner at the time a lease document is fully executed subject to authorization to apply fees described above. Funds deposited which do not result in an executed lease agreement will be returned to the prospective tenant.</w:t>
      </w:r>
    </w:p>
    <w:p w14:paraId="7DC3C712" w14:textId="77777777" w:rsidR="0055413F" w:rsidRPr="0055413F" w:rsidRDefault="0055413F" w:rsidP="0055413F">
      <w:pPr>
        <w:jc w:val="both"/>
        <w:rPr>
          <w:color w:val="000000"/>
          <w:sz w:val="24"/>
          <w:szCs w:val="24"/>
        </w:rPr>
      </w:pPr>
    </w:p>
    <w:p w14:paraId="5AB90B87" w14:textId="77777777" w:rsidR="0055413F" w:rsidRPr="0055413F" w:rsidRDefault="0055413F" w:rsidP="0055413F">
      <w:pPr>
        <w:pStyle w:val="NoSpacing"/>
        <w:rPr>
          <w:b/>
        </w:rPr>
      </w:pPr>
      <w:r w:rsidRPr="0055413F">
        <w:rPr>
          <w:b/>
        </w:rPr>
        <w:t>DISPUTE RESOLUTION</w:t>
      </w:r>
    </w:p>
    <w:p w14:paraId="07FC1BFA" w14:textId="77777777" w:rsidR="00CC36BA" w:rsidRDefault="00CC36BA">
      <w:pPr>
        <w:spacing w:line="228" w:lineRule="auto"/>
        <w:jc w:val="both"/>
        <w:rPr>
          <w:sz w:val="24"/>
          <w:szCs w:val="24"/>
        </w:rPr>
      </w:pPr>
    </w:p>
    <w:p w14:paraId="6DCA08CE" w14:textId="77777777" w:rsidR="00CC36BA" w:rsidRPr="0055413F" w:rsidRDefault="00884CCF">
      <w:pPr>
        <w:spacing w:line="228" w:lineRule="auto"/>
        <w:jc w:val="both"/>
        <w:rPr>
          <w:sz w:val="24"/>
          <w:szCs w:val="24"/>
        </w:rPr>
      </w:pPr>
      <w:r>
        <w:rPr>
          <w:b/>
          <w:bCs/>
          <w:noProof/>
          <w:sz w:val="24"/>
          <w:szCs w:val="24"/>
        </w:rPr>
        <mc:AlternateContent>
          <mc:Choice Requires="wps">
            <w:drawing>
              <wp:anchor distT="0" distB="0" distL="114300" distR="114300" simplePos="0" relativeHeight="251656704" behindDoc="0" locked="0" layoutInCell="1" allowOverlap="1" wp14:anchorId="6E824C0D" wp14:editId="17AC850A">
                <wp:simplePos x="0" y="0"/>
                <wp:positionH relativeFrom="column">
                  <wp:posOffset>5741670</wp:posOffset>
                </wp:positionH>
                <wp:positionV relativeFrom="paragraph">
                  <wp:posOffset>49530</wp:posOffset>
                </wp:positionV>
                <wp:extent cx="666750" cy="647700"/>
                <wp:effectExtent l="0" t="0" r="0" b="0"/>
                <wp:wrapSquare wrapText="bothSides"/>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47700"/>
                        </a:xfrm>
                        <a:prstGeom prst="rect">
                          <a:avLst/>
                        </a:prstGeom>
                        <a:solidFill>
                          <a:srgbClr val="FFFFFF"/>
                        </a:solidFill>
                        <a:ln w="9525">
                          <a:solidFill>
                            <a:srgbClr val="000000"/>
                          </a:solidFill>
                          <a:miter lim="800000"/>
                          <a:headEnd/>
                          <a:tailEnd/>
                        </a:ln>
                      </wps:spPr>
                      <wps:txbx>
                        <w:txbxContent>
                          <w:p w14:paraId="6AFFF414" w14:textId="77777777" w:rsidR="00CC36BA" w:rsidRDefault="00CC36BA">
                            <w:pPr>
                              <w:jc w:val="center"/>
                            </w:pPr>
                            <w:r>
                              <w:t>Initial</w:t>
                            </w:r>
                          </w:p>
                          <w:p w14:paraId="78439BD3" w14:textId="77777777" w:rsidR="00CC36BA" w:rsidRDefault="00CC36BA">
                            <w:pPr>
                              <w:jc w:val="center"/>
                            </w:pPr>
                          </w:p>
                          <w:p w14:paraId="54BDE875" w14:textId="77777777" w:rsidR="00CC36BA" w:rsidRDefault="00CC36BA">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24C0D" id="_x0000_t202" coordsize="21600,21600" o:spt="202" path="m,l,21600r21600,l21600,xe">
                <v:stroke joinstyle="miter"/>
                <v:path gradientshapeok="t" o:connecttype="rect"/>
              </v:shapetype>
              <v:shape id="Text Box 3" o:spid="_x0000_s1026" type="#_x0000_t202" style="position:absolute;left:0;text-align:left;margin-left:452.1pt;margin-top:3.9pt;width:52.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">
                <v:textbox>
                  <w:txbxContent>
                    <w:p w14:paraId="6AFFF414" w14:textId="77777777" w:rsidR="00CC36BA" w:rsidRDefault="00CC36BA">
                      <w:pPr>
                        <w:jc w:val="center"/>
                      </w:pPr>
                      <w:r>
                        <w:t>Initial</w:t>
                      </w:r>
                    </w:p>
                    <w:p w14:paraId="78439BD3" w14:textId="77777777" w:rsidR="00CC36BA" w:rsidRDefault="00CC36BA">
                      <w:pPr>
                        <w:jc w:val="center"/>
                      </w:pPr>
                    </w:p>
                    <w:p w14:paraId="54BDE875" w14:textId="77777777" w:rsidR="00CC36BA" w:rsidRDefault="00CC36BA">
                      <w:pPr>
                        <w:jc w:val="center"/>
                      </w:pPr>
                      <w:r>
                        <w:t>___ ___</w:t>
                      </w:r>
                    </w:p>
                  </w:txbxContent>
                </v:textbox>
                <w10:wrap type="square"/>
              </v:shape>
            </w:pict>
          </mc:Fallback>
        </mc:AlternateContent>
      </w:r>
      <w:r w:rsidR="0055413F" w:rsidRPr="0055413F">
        <w:rPr>
          <w:b/>
          <w:bCs/>
          <w:color w:val="000000"/>
          <w:sz w:val="24"/>
          <w:szCs w:val="24"/>
        </w:rPr>
        <w:t>Arbitration Required (Mediation to be Considered):</w:t>
      </w:r>
      <w:r w:rsidR="0055413F" w:rsidRPr="0055413F">
        <w:rPr>
          <w:color w:val="000000"/>
          <w:sz w:val="24"/>
          <w:szCs w:val="24"/>
        </w:rPr>
        <w:t xml:space="preserve"> Owner and Broker (including Broker's officers, employees, and brokers) agree that all claims, controversies, or disputes that relate to any breach or interpretation of this agreement, or that arise out of or are based upon this agreement or the Owner-Broker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14:paraId="7AC0AF82" w14:textId="77777777" w:rsidR="00CC36BA" w:rsidRDefault="00CC36BA">
      <w:pPr>
        <w:spacing w:line="228" w:lineRule="auto"/>
        <w:jc w:val="both"/>
        <w:rPr>
          <w:sz w:val="24"/>
          <w:szCs w:val="24"/>
        </w:rPr>
      </w:pPr>
    </w:p>
    <w:p w14:paraId="4D1A04FD" w14:textId="77777777" w:rsidR="00CC36BA" w:rsidRDefault="00CC36BA">
      <w:pPr>
        <w:spacing w:line="228" w:lineRule="auto"/>
        <w:jc w:val="both"/>
        <w:rPr>
          <w:sz w:val="24"/>
          <w:szCs w:val="24"/>
        </w:rPr>
      </w:pPr>
      <w:r>
        <w:rPr>
          <w:sz w:val="24"/>
          <w:szCs w:val="24"/>
        </w:rPr>
        <w:t>If these terms and conditions are acceptable, please so signify below. Please then return the original to our office and retain a copy for your records.</w:t>
      </w:r>
    </w:p>
    <w:p w14:paraId="7A3E3400" w14:textId="77777777" w:rsidR="00CC36BA" w:rsidRDefault="00CC36BA">
      <w:pPr>
        <w:spacing w:line="228" w:lineRule="auto"/>
        <w:jc w:val="both"/>
        <w:rPr>
          <w:sz w:val="24"/>
          <w:szCs w:val="24"/>
        </w:rPr>
      </w:pPr>
    </w:p>
    <w:p w14:paraId="3F5DD8E3" w14:textId="77777777" w:rsidR="00CC36BA" w:rsidRDefault="00CC36BA">
      <w:pPr>
        <w:spacing w:line="228" w:lineRule="auto"/>
        <w:jc w:val="both"/>
        <w:rPr>
          <w:sz w:val="24"/>
          <w:szCs w:val="24"/>
        </w:rPr>
      </w:pPr>
      <w:r>
        <w:rPr>
          <w:sz w:val="24"/>
          <w:szCs w:val="24"/>
        </w:rPr>
        <w:t>Thank you for this opportunity to serve your interest.</w:t>
      </w:r>
    </w:p>
    <w:p w14:paraId="0E566418" w14:textId="77777777" w:rsidR="00CC36BA" w:rsidRDefault="00CC36BA">
      <w:pPr>
        <w:spacing w:line="228" w:lineRule="auto"/>
        <w:jc w:val="both"/>
        <w:rPr>
          <w:sz w:val="24"/>
          <w:szCs w:val="24"/>
        </w:rPr>
      </w:pPr>
    </w:p>
    <w:p w14:paraId="234AA837" w14:textId="77777777" w:rsidR="00CC36BA" w:rsidRDefault="00CC36BA">
      <w:pPr>
        <w:spacing w:after="120" w:line="228" w:lineRule="auto"/>
        <w:jc w:val="both"/>
        <w:rPr>
          <w:sz w:val="24"/>
          <w:szCs w:val="24"/>
        </w:rPr>
      </w:pPr>
      <w:r>
        <w:rPr>
          <w:sz w:val="24"/>
          <w:szCs w:val="24"/>
        </w:rPr>
        <w:t>Regards,</w:t>
      </w:r>
    </w:p>
    <w:p w14:paraId="02240201" w14:textId="77777777" w:rsidR="00CC36BA" w:rsidRPr="00952BB4" w:rsidRDefault="004B3859">
      <w:pPr>
        <w:pStyle w:val="Heading4"/>
        <w:spacing w:line="228" w:lineRule="auto"/>
        <w:jc w:val="both"/>
        <w:rPr>
          <w:bCs w:val="0"/>
          <w:sz w:val="28"/>
          <w:szCs w:val="28"/>
        </w:rPr>
      </w:pPr>
      <w:r w:rsidRPr="00952BB4">
        <w:rPr>
          <w:rFonts w:ascii="Clarendon BT" w:hAnsi="Clarendon BT"/>
          <w:sz w:val="28"/>
          <w:szCs w:val="28"/>
        </w:rPr>
        <w:t>NORRIS</w:t>
      </w:r>
      <w:r w:rsidRPr="00952BB4">
        <w:rPr>
          <w:rFonts w:ascii="Clarendon Blk BT" w:hAnsi="Clarendon Blk BT"/>
          <w:sz w:val="28"/>
          <w:szCs w:val="28"/>
        </w:rPr>
        <w:t xml:space="preserve"> </w:t>
      </w:r>
      <w:r w:rsidRPr="00952BB4">
        <w:rPr>
          <w:rFonts w:ascii="Caslon540 BT" w:hAnsi="Caslon540 BT"/>
          <w:bCs w:val="0"/>
          <w:iCs/>
          <w:sz w:val="28"/>
          <w:szCs w:val="28"/>
        </w:rPr>
        <w:t>&amp;</w:t>
      </w:r>
      <w:r w:rsidRPr="00952BB4">
        <w:rPr>
          <w:rFonts w:ascii="Clarendon Blk BT" w:hAnsi="Clarendon Blk BT"/>
          <w:sz w:val="28"/>
          <w:szCs w:val="28"/>
        </w:rPr>
        <w:t xml:space="preserve"> </w:t>
      </w:r>
      <w:r w:rsidRPr="00952BB4">
        <w:rPr>
          <w:rFonts w:ascii="Clarendon BT" w:hAnsi="Clarendon BT"/>
          <w:sz w:val="28"/>
          <w:szCs w:val="28"/>
        </w:rPr>
        <w:t>STEVENS, INC.</w:t>
      </w:r>
    </w:p>
    <w:p w14:paraId="3A6D806F" w14:textId="77777777" w:rsidR="00CC36BA" w:rsidRDefault="00CC36BA">
      <w:pPr>
        <w:spacing w:line="228" w:lineRule="auto"/>
        <w:jc w:val="both"/>
        <w:rPr>
          <w:sz w:val="24"/>
          <w:szCs w:val="24"/>
        </w:rPr>
      </w:pPr>
    </w:p>
    <w:p w14:paraId="15E4F247" w14:textId="77777777" w:rsidR="00CC36BA" w:rsidRDefault="00CC36BA">
      <w:pPr>
        <w:spacing w:line="228" w:lineRule="auto"/>
        <w:jc w:val="both"/>
        <w:rPr>
          <w:sz w:val="24"/>
          <w:szCs w:val="24"/>
        </w:rPr>
      </w:pPr>
    </w:p>
    <w:p w14:paraId="0B2F5102" w14:textId="77777777" w:rsidR="00CC36BA" w:rsidRDefault="00CC36BA">
      <w:pPr>
        <w:spacing w:line="228" w:lineRule="auto"/>
        <w:jc w:val="both"/>
        <w:rPr>
          <w:sz w:val="24"/>
          <w:szCs w:val="24"/>
        </w:rPr>
      </w:pPr>
    </w:p>
    <w:p w14:paraId="31436A95" w14:textId="77777777" w:rsidR="00CC36BA" w:rsidRDefault="00CC36BA">
      <w:pPr>
        <w:pStyle w:val="Heading5"/>
        <w:spacing w:line="228" w:lineRule="auto"/>
        <w:jc w:val="both"/>
        <w:rPr>
          <w:sz w:val="24"/>
          <w:szCs w:val="24"/>
        </w:rPr>
      </w:pPr>
      <w:r>
        <w:rPr>
          <w:sz w:val="24"/>
          <w:szCs w:val="24"/>
        </w:rPr>
        <w:fldChar w:fldCharType="begin">
          <w:ffData>
            <w:name w:val="Text14"/>
            <w:enabled/>
            <w:calcOnExit w:val="0"/>
            <w:textInput>
              <w:default w:val="Broker Name"/>
            </w:textInput>
          </w:ffData>
        </w:fldChar>
      </w:r>
      <w:bookmarkStart w:id="15" w:name="Text14"/>
      <w:r>
        <w:rPr>
          <w:sz w:val="24"/>
          <w:szCs w:val="24"/>
        </w:rPr>
        <w:instrText xml:space="preserve"> FORMTEXT </w:instrText>
      </w:r>
      <w:r>
        <w:rPr>
          <w:sz w:val="24"/>
          <w:szCs w:val="24"/>
        </w:rPr>
      </w:r>
      <w:r>
        <w:rPr>
          <w:sz w:val="24"/>
          <w:szCs w:val="24"/>
        </w:rPr>
        <w:fldChar w:fldCharType="separate"/>
      </w:r>
      <w:r>
        <w:rPr>
          <w:noProof/>
          <w:sz w:val="24"/>
          <w:szCs w:val="24"/>
        </w:rPr>
        <w:t>Broker Name</w:t>
      </w:r>
      <w:r>
        <w:rPr>
          <w:sz w:val="24"/>
          <w:szCs w:val="24"/>
        </w:rPr>
        <w:fldChar w:fldCharType="end"/>
      </w:r>
      <w:bookmarkEnd w:id="15"/>
    </w:p>
    <w:p w14:paraId="025C9A18" w14:textId="77777777" w:rsidR="00CC36BA" w:rsidRDefault="00CC36BA">
      <w:pPr>
        <w:spacing w:line="228" w:lineRule="auto"/>
        <w:jc w:val="both"/>
        <w:rPr>
          <w:sz w:val="24"/>
          <w:szCs w:val="24"/>
        </w:rPr>
      </w:pPr>
      <w:r>
        <w:rPr>
          <w:sz w:val="24"/>
          <w:szCs w:val="24"/>
        </w:rPr>
        <w:fldChar w:fldCharType="begin">
          <w:ffData>
            <w:name w:val="Text15"/>
            <w:enabled/>
            <w:calcOnExit w:val="0"/>
            <w:textInput>
              <w:default w:val="Title"/>
            </w:textInput>
          </w:ffData>
        </w:fldChar>
      </w:r>
      <w:bookmarkStart w:id="16" w:name="Text15"/>
      <w:r>
        <w:rPr>
          <w:sz w:val="24"/>
          <w:szCs w:val="24"/>
        </w:rPr>
        <w:instrText xml:space="preserve"> FORMTEXT </w:instrText>
      </w:r>
      <w:r>
        <w:rPr>
          <w:sz w:val="24"/>
          <w:szCs w:val="24"/>
        </w:rPr>
      </w:r>
      <w:r>
        <w:rPr>
          <w:sz w:val="24"/>
          <w:szCs w:val="24"/>
        </w:rPr>
        <w:fldChar w:fldCharType="separate"/>
      </w:r>
      <w:r>
        <w:rPr>
          <w:noProof/>
          <w:sz w:val="24"/>
          <w:szCs w:val="24"/>
        </w:rPr>
        <w:t>Title</w:t>
      </w:r>
      <w:r>
        <w:rPr>
          <w:sz w:val="24"/>
          <w:szCs w:val="24"/>
        </w:rPr>
        <w:fldChar w:fldCharType="end"/>
      </w:r>
      <w:bookmarkEnd w:id="16"/>
    </w:p>
    <w:p w14:paraId="35903488" w14:textId="77777777" w:rsidR="00CC36BA" w:rsidRPr="004B3859" w:rsidRDefault="00CC36BA">
      <w:pPr>
        <w:spacing w:line="228" w:lineRule="auto"/>
        <w:jc w:val="both"/>
        <w:rPr>
          <w:sz w:val="4"/>
          <w:szCs w:val="4"/>
        </w:rPr>
      </w:pPr>
    </w:p>
    <w:p w14:paraId="783C0685" w14:textId="77777777" w:rsidR="00CC36BA" w:rsidRDefault="00CC36BA">
      <w:pPr>
        <w:spacing w:line="228" w:lineRule="auto"/>
        <w:jc w:val="both"/>
        <w:rPr>
          <w:sz w:val="24"/>
          <w:szCs w:val="24"/>
        </w:rPr>
      </w:pPr>
    </w:p>
    <w:tbl>
      <w:tblPr>
        <w:tblW w:w="9973" w:type="dxa"/>
        <w:jc w:val="center"/>
        <w:tblLayout w:type="fixed"/>
        <w:tblCellMar>
          <w:left w:w="91" w:type="dxa"/>
          <w:right w:w="91" w:type="dxa"/>
        </w:tblCellMar>
        <w:tblLook w:val="0000" w:firstRow="0" w:lastRow="0" w:firstColumn="0" w:lastColumn="0" w:noHBand="0" w:noVBand="0"/>
      </w:tblPr>
      <w:tblGrid>
        <w:gridCol w:w="5052"/>
        <w:gridCol w:w="4921"/>
      </w:tblGrid>
      <w:tr w:rsidR="00CC36BA" w14:paraId="07C990CC" w14:textId="77777777" w:rsidTr="005C3644">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14:paraId="31D3073E" w14:textId="77777777" w:rsidR="00CC36BA" w:rsidRPr="005C3644" w:rsidRDefault="00CC36BA">
            <w:pPr>
              <w:numPr>
                <w:ilvl w:val="12"/>
                <w:numId w:val="0"/>
              </w:numPr>
              <w:tabs>
                <w:tab w:val="right" w:pos="8653"/>
              </w:tabs>
              <w:spacing w:before="127" w:after="19" w:line="204" w:lineRule="auto"/>
              <w:jc w:val="center"/>
              <w:rPr>
                <w:b/>
                <w:bCs/>
                <w:sz w:val="24"/>
                <w:szCs w:val="24"/>
              </w:rPr>
            </w:pPr>
            <w:r w:rsidRPr="005C3644">
              <w:rPr>
                <w:b/>
                <w:bCs/>
                <w:smallCaps/>
                <w:color w:val="000000"/>
                <w:sz w:val="24"/>
                <w:szCs w:val="24"/>
              </w:rPr>
              <w:t>APPROVED &amp; ACCEPTED</w:t>
            </w:r>
          </w:p>
        </w:tc>
      </w:tr>
      <w:tr w:rsidR="005C3644" w14:paraId="6C6B5429" w14:textId="77777777" w:rsidTr="005C3644">
        <w:trPr>
          <w:cantSplit/>
          <w:jc w:val="center"/>
        </w:trPr>
        <w:tc>
          <w:tcPr>
            <w:tcW w:w="5052" w:type="dxa"/>
            <w:tcBorders>
              <w:top w:val="single" w:sz="6" w:space="0" w:color="auto"/>
              <w:left w:val="double" w:sz="4" w:space="0" w:color="auto"/>
              <w:right w:val="single" w:sz="2" w:space="0" w:color="auto"/>
            </w:tcBorders>
          </w:tcPr>
          <w:p w14:paraId="5AC48938" w14:textId="77777777" w:rsidR="005C3644" w:rsidRPr="005C3644" w:rsidRDefault="0055413F" w:rsidP="00CC36BA">
            <w:pPr>
              <w:numPr>
                <w:ilvl w:val="12"/>
                <w:numId w:val="0"/>
              </w:numPr>
              <w:spacing w:before="127" w:line="204" w:lineRule="auto"/>
              <w:jc w:val="both"/>
              <w:rPr>
                <w:color w:val="000000"/>
                <w:sz w:val="24"/>
                <w:szCs w:val="24"/>
              </w:rPr>
            </w:pPr>
            <w:r>
              <w:rPr>
                <w:b/>
                <w:bCs/>
                <w:color w:val="000000"/>
                <w:sz w:val="24"/>
                <w:szCs w:val="24"/>
              </w:rPr>
              <w:t>OWNER</w:t>
            </w:r>
            <w:r w:rsidR="00490CB9">
              <w:rPr>
                <w:b/>
                <w:bCs/>
                <w:color w:val="000000"/>
                <w:sz w:val="24"/>
                <w:szCs w:val="24"/>
              </w:rPr>
              <w:t>/SELLER</w:t>
            </w:r>
            <w:r w:rsidR="00F40557">
              <w:rPr>
                <w:b/>
                <w:bCs/>
                <w:color w:val="000000"/>
                <w:sz w:val="24"/>
                <w:szCs w:val="24"/>
              </w:rPr>
              <w:t xml:space="preserve">: </w:t>
            </w:r>
            <w:r w:rsidR="00F40557">
              <w:rPr>
                <w:b/>
                <w:bCs/>
                <w:color w:val="000000"/>
                <w:sz w:val="24"/>
                <w:szCs w:val="24"/>
              </w:rPr>
              <w:fldChar w:fldCharType="begin">
                <w:ffData>
                  <w:name w:val="Text24"/>
                  <w:enabled/>
                  <w:calcOnExit w:val="0"/>
                  <w:textInput>
                    <w:default w:val="NAME"/>
                  </w:textInput>
                </w:ffData>
              </w:fldChar>
            </w:r>
            <w:bookmarkStart w:id="17" w:name="Text24"/>
            <w:r w:rsidR="00F40557">
              <w:rPr>
                <w:b/>
                <w:bCs/>
                <w:color w:val="000000"/>
                <w:sz w:val="24"/>
                <w:szCs w:val="24"/>
              </w:rPr>
              <w:instrText xml:space="preserve"> FORMTEXT </w:instrText>
            </w:r>
            <w:r w:rsidR="00F40557">
              <w:rPr>
                <w:b/>
                <w:bCs/>
                <w:color w:val="000000"/>
                <w:sz w:val="24"/>
                <w:szCs w:val="24"/>
              </w:rPr>
            </w:r>
            <w:r w:rsidR="00F40557">
              <w:rPr>
                <w:b/>
                <w:bCs/>
                <w:color w:val="000000"/>
                <w:sz w:val="24"/>
                <w:szCs w:val="24"/>
              </w:rPr>
              <w:fldChar w:fldCharType="separate"/>
            </w:r>
            <w:r w:rsidR="00F40557">
              <w:rPr>
                <w:b/>
                <w:bCs/>
                <w:noProof/>
                <w:color w:val="000000"/>
                <w:sz w:val="24"/>
                <w:szCs w:val="24"/>
              </w:rPr>
              <w:t>NAME</w:t>
            </w:r>
            <w:r w:rsidR="00F40557">
              <w:rPr>
                <w:b/>
                <w:bCs/>
                <w:color w:val="000000"/>
                <w:sz w:val="24"/>
                <w:szCs w:val="24"/>
              </w:rPr>
              <w:fldChar w:fldCharType="end"/>
            </w:r>
            <w:bookmarkEnd w:id="17"/>
          </w:p>
          <w:p w14:paraId="40D12281" w14:textId="77777777" w:rsidR="005C3644" w:rsidRDefault="005C3644" w:rsidP="00CC36BA">
            <w:pPr>
              <w:numPr>
                <w:ilvl w:val="12"/>
                <w:numId w:val="0"/>
              </w:numPr>
              <w:spacing w:line="204" w:lineRule="auto"/>
              <w:jc w:val="both"/>
              <w:rPr>
                <w:color w:val="000000"/>
              </w:rPr>
            </w:pPr>
          </w:p>
          <w:p w14:paraId="32257DB0" w14:textId="77777777" w:rsidR="005C3644" w:rsidRDefault="005C3644" w:rsidP="00CC36BA">
            <w:pPr>
              <w:numPr>
                <w:ilvl w:val="12"/>
                <w:numId w:val="0"/>
              </w:numPr>
              <w:spacing w:line="204" w:lineRule="auto"/>
              <w:jc w:val="both"/>
              <w:rPr>
                <w:color w:val="000000"/>
              </w:rPr>
            </w:pPr>
          </w:p>
          <w:p w14:paraId="6353A612" w14:textId="77777777" w:rsidR="005C3644" w:rsidRPr="005C3644" w:rsidRDefault="005C3644" w:rsidP="005C3644">
            <w:pPr>
              <w:numPr>
                <w:ilvl w:val="12"/>
                <w:numId w:val="0"/>
              </w:numPr>
              <w:tabs>
                <w:tab w:val="right" w:pos="4691"/>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14:paraId="1B16F847" w14:textId="77777777" w:rsidR="005C3644" w:rsidRDefault="005C3644" w:rsidP="00CC36BA">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bookmarkStart w:id="18" w:name="Text25"/>
            <w:r>
              <w:instrText xml:space="preserve"> FORMTEXT </w:instrText>
            </w:r>
            <w:r>
              <w:fldChar w:fldCharType="separate"/>
            </w:r>
            <w:r>
              <w:rPr>
                <w:noProof/>
              </w:rPr>
              <w:t>Name</w:t>
            </w:r>
            <w:r>
              <w:fldChar w:fldCharType="end"/>
            </w:r>
            <w:bookmarkEnd w:id="18"/>
          </w:p>
          <w:p w14:paraId="5B3F794F" w14:textId="77777777" w:rsidR="004B3859" w:rsidRDefault="004B3859" w:rsidP="004B3859">
            <w:pPr>
              <w:numPr>
                <w:ilvl w:val="12"/>
                <w:numId w:val="0"/>
              </w:numPr>
              <w:spacing w:line="204" w:lineRule="auto"/>
              <w:jc w:val="both"/>
            </w:pPr>
          </w:p>
          <w:p w14:paraId="2D1DAA69" w14:textId="77777777" w:rsidR="004B3859" w:rsidRDefault="004B3859" w:rsidP="004B3859">
            <w:pPr>
              <w:numPr>
                <w:ilvl w:val="12"/>
                <w:numId w:val="0"/>
              </w:numPr>
              <w:tabs>
                <w:tab w:val="left" w:pos="4716"/>
              </w:tabs>
              <w:spacing w:line="204" w:lineRule="auto"/>
              <w:jc w:val="both"/>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fldChar w:fldCharType="begin">
                <w:ffData>
                  <w:name w:val=""/>
                  <w:enabled/>
                  <w:calcOnExit w:val="0"/>
                  <w:textInput/>
                </w:ffData>
              </w:fldChar>
            </w:r>
            <w:r w:rsidRPr="004B3859">
              <w:rPr>
                <w:sz w:val="24"/>
                <w:szCs w:val="24"/>
                <w:u w:val="single"/>
              </w:rPr>
              <w:instrText xml:space="preserve"> FORMTEXT </w:instrText>
            </w:r>
            <w:r w:rsidRPr="004B3859">
              <w:rPr>
                <w:sz w:val="24"/>
                <w:szCs w:val="24"/>
                <w:u w:val="single"/>
              </w:rPr>
            </w:r>
            <w:r w:rsidRPr="004B3859">
              <w:rPr>
                <w:sz w:val="24"/>
                <w:szCs w:val="24"/>
                <w:u w:val="single"/>
              </w:rPr>
              <w:fldChar w:fldCharType="separate"/>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sz w:val="24"/>
                <w:szCs w:val="24"/>
                <w:u w:val="single"/>
              </w:rPr>
              <w:fldChar w:fldCharType="end"/>
            </w:r>
            <w:r w:rsidRPr="005C3644">
              <w:rPr>
                <w:color w:val="000000"/>
                <w:sz w:val="24"/>
                <w:szCs w:val="24"/>
                <w:u w:val="single"/>
              </w:rPr>
              <w:tab/>
            </w:r>
          </w:p>
          <w:p w14:paraId="661F4865" w14:textId="77777777" w:rsidR="005C3644" w:rsidRDefault="005C3644" w:rsidP="00CC36BA">
            <w:pPr>
              <w:numPr>
                <w:ilvl w:val="12"/>
                <w:numId w:val="0"/>
              </w:numPr>
              <w:spacing w:line="204" w:lineRule="auto"/>
              <w:ind w:left="391"/>
              <w:jc w:val="both"/>
              <w:rPr>
                <w:color w:val="000000"/>
                <w:sz w:val="10"/>
              </w:rPr>
            </w:pPr>
          </w:p>
        </w:tc>
        <w:tc>
          <w:tcPr>
            <w:tcW w:w="4921" w:type="dxa"/>
            <w:tcBorders>
              <w:left w:val="single" w:sz="2" w:space="0" w:color="auto"/>
              <w:right w:val="double" w:sz="4" w:space="0" w:color="auto"/>
            </w:tcBorders>
          </w:tcPr>
          <w:p w14:paraId="59294B1E" w14:textId="77777777" w:rsidR="005C3644" w:rsidRPr="005C3644" w:rsidRDefault="005C3644">
            <w:pPr>
              <w:numPr>
                <w:ilvl w:val="12"/>
                <w:numId w:val="0"/>
              </w:numPr>
              <w:spacing w:before="127" w:line="204" w:lineRule="auto"/>
              <w:jc w:val="both"/>
              <w:rPr>
                <w:color w:val="000000"/>
                <w:sz w:val="24"/>
                <w:szCs w:val="24"/>
              </w:rPr>
            </w:pPr>
            <w:r w:rsidRPr="005C3644">
              <w:rPr>
                <w:b/>
                <w:bCs/>
                <w:color w:val="000000"/>
                <w:sz w:val="24"/>
                <w:szCs w:val="24"/>
              </w:rPr>
              <w:t>NORRIS &amp; STEVENS, INC.</w:t>
            </w:r>
          </w:p>
          <w:p w14:paraId="2033A47A" w14:textId="77777777" w:rsidR="005C3644" w:rsidRDefault="005C3644">
            <w:pPr>
              <w:numPr>
                <w:ilvl w:val="12"/>
                <w:numId w:val="0"/>
              </w:numPr>
              <w:spacing w:line="204" w:lineRule="auto"/>
              <w:jc w:val="both"/>
              <w:rPr>
                <w:color w:val="000000"/>
              </w:rPr>
            </w:pPr>
          </w:p>
          <w:p w14:paraId="7839A958" w14:textId="77777777" w:rsidR="005C3644" w:rsidRDefault="005C3644">
            <w:pPr>
              <w:numPr>
                <w:ilvl w:val="12"/>
                <w:numId w:val="0"/>
              </w:numPr>
              <w:spacing w:line="204" w:lineRule="auto"/>
              <w:jc w:val="both"/>
              <w:rPr>
                <w:color w:val="000000"/>
              </w:rPr>
            </w:pPr>
          </w:p>
          <w:p w14:paraId="57228AAE" w14:textId="77777777" w:rsidR="005C3644" w:rsidRPr="005C3644" w:rsidRDefault="005C3644" w:rsidP="00952BB4">
            <w:pPr>
              <w:numPr>
                <w:ilvl w:val="12"/>
                <w:numId w:val="0"/>
              </w:numPr>
              <w:tabs>
                <w:tab w:val="right" w:pos="4614"/>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14:paraId="632F1CD6" w14:textId="77777777" w:rsidR="005C3644" w:rsidRDefault="004B3859">
            <w:pPr>
              <w:numPr>
                <w:ilvl w:val="12"/>
                <w:numId w:val="0"/>
              </w:numPr>
              <w:spacing w:line="204" w:lineRule="auto"/>
              <w:ind w:left="391"/>
              <w:jc w:val="both"/>
            </w:pPr>
            <w:r>
              <w:t xml:space="preserve"> David T. Keys</w:t>
            </w:r>
          </w:p>
          <w:p w14:paraId="21721F9A" w14:textId="77777777" w:rsidR="004B3859" w:rsidRDefault="004B3859" w:rsidP="004B3859">
            <w:pPr>
              <w:numPr>
                <w:ilvl w:val="12"/>
                <w:numId w:val="0"/>
              </w:numPr>
              <w:spacing w:line="204" w:lineRule="auto"/>
              <w:jc w:val="both"/>
            </w:pPr>
          </w:p>
          <w:p w14:paraId="323312F7" w14:textId="7C81E58D" w:rsidR="005C3644" w:rsidRDefault="004B3859" w:rsidP="004B3859">
            <w:pPr>
              <w:numPr>
                <w:ilvl w:val="12"/>
                <w:numId w:val="0"/>
              </w:numPr>
              <w:tabs>
                <w:tab w:val="left" w:pos="4614"/>
              </w:tabs>
              <w:spacing w:line="204" w:lineRule="auto"/>
              <w:ind w:left="24"/>
              <w:jc w:val="both"/>
              <w:rPr>
                <w:color w:val="000000"/>
                <w:sz w:val="10"/>
              </w:rPr>
            </w:pPr>
            <w:r>
              <w:rPr>
                <w:color w:val="000000"/>
                <w:sz w:val="24"/>
                <w:szCs w:val="24"/>
              </w:rPr>
              <w:t>Its</w:t>
            </w:r>
            <w:r w:rsidRPr="005C3644">
              <w:rPr>
                <w:color w:val="000000"/>
                <w:sz w:val="24"/>
                <w:szCs w:val="24"/>
              </w:rPr>
              <w:t>:</w:t>
            </w:r>
            <w:r>
              <w:rPr>
                <w:color w:val="000000"/>
                <w:sz w:val="24"/>
                <w:szCs w:val="24"/>
              </w:rPr>
              <w:t xml:space="preserve"> </w:t>
            </w:r>
            <w:r w:rsidR="00C24B58">
              <w:rPr>
                <w:sz w:val="24"/>
                <w:szCs w:val="24"/>
                <w:u w:val="single"/>
              </w:rPr>
              <w:t>Designated</w:t>
            </w:r>
            <w:r w:rsidRPr="004B3859">
              <w:rPr>
                <w:sz w:val="24"/>
                <w:szCs w:val="24"/>
                <w:u w:val="single"/>
              </w:rPr>
              <w:t xml:space="preserve"> Broker</w:t>
            </w:r>
            <w:r w:rsidRPr="005C3644">
              <w:rPr>
                <w:color w:val="000000"/>
                <w:sz w:val="24"/>
                <w:szCs w:val="24"/>
                <w:u w:val="single"/>
              </w:rPr>
              <w:tab/>
            </w:r>
          </w:p>
        </w:tc>
      </w:tr>
      <w:tr w:rsidR="005C3644" w14:paraId="4633187E" w14:textId="77777777" w:rsidTr="005C3644">
        <w:trPr>
          <w:cantSplit/>
          <w:jc w:val="center"/>
        </w:trPr>
        <w:tc>
          <w:tcPr>
            <w:tcW w:w="5052" w:type="dxa"/>
            <w:tcBorders>
              <w:left w:val="double" w:sz="4" w:space="0" w:color="auto"/>
              <w:bottom w:val="double" w:sz="4" w:space="0" w:color="auto"/>
              <w:right w:val="single" w:sz="2" w:space="0" w:color="auto"/>
            </w:tcBorders>
          </w:tcPr>
          <w:p w14:paraId="6C889F34" w14:textId="77777777" w:rsidR="005C3644" w:rsidRDefault="005C3644">
            <w:pPr>
              <w:numPr>
                <w:ilvl w:val="12"/>
                <w:numId w:val="0"/>
              </w:numPr>
              <w:spacing w:line="204" w:lineRule="auto"/>
              <w:jc w:val="both"/>
              <w:rPr>
                <w:color w:val="000000"/>
              </w:rPr>
            </w:pPr>
          </w:p>
          <w:p w14:paraId="505086E6" w14:textId="77777777" w:rsidR="005C3644" w:rsidRPr="005C3644" w:rsidRDefault="005C3644" w:rsidP="005C3644">
            <w:pPr>
              <w:numPr>
                <w:ilvl w:val="12"/>
                <w:numId w:val="0"/>
              </w:numPr>
              <w:tabs>
                <w:tab w:val="right" w:pos="4691"/>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p>
        </w:tc>
        <w:tc>
          <w:tcPr>
            <w:tcW w:w="4921" w:type="dxa"/>
            <w:tcBorders>
              <w:left w:val="single" w:sz="2" w:space="0" w:color="auto"/>
              <w:bottom w:val="double" w:sz="4" w:space="0" w:color="auto"/>
              <w:right w:val="double" w:sz="4" w:space="0" w:color="auto"/>
            </w:tcBorders>
          </w:tcPr>
          <w:p w14:paraId="3C540CE2" w14:textId="77777777" w:rsidR="005C3644" w:rsidRDefault="005C3644" w:rsidP="00CC36BA">
            <w:pPr>
              <w:numPr>
                <w:ilvl w:val="12"/>
                <w:numId w:val="0"/>
              </w:numPr>
              <w:spacing w:line="204" w:lineRule="auto"/>
              <w:jc w:val="both"/>
              <w:rPr>
                <w:color w:val="000000"/>
              </w:rPr>
            </w:pPr>
          </w:p>
          <w:p w14:paraId="7F7F0015" w14:textId="77777777" w:rsidR="005C3644" w:rsidRPr="005C3644" w:rsidRDefault="005C3644" w:rsidP="00952BB4">
            <w:pPr>
              <w:numPr>
                <w:ilvl w:val="12"/>
                <w:numId w:val="0"/>
              </w:numPr>
              <w:tabs>
                <w:tab w:val="left" w:pos="2011"/>
                <w:tab w:val="right" w:pos="4614"/>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r>
              <w:rPr>
                <w:color w:val="000000"/>
                <w:sz w:val="24"/>
                <w:szCs w:val="24"/>
                <w:u w:val="single"/>
              </w:rPr>
              <w:tab/>
            </w:r>
          </w:p>
        </w:tc>
      </w:tr>
    </w:tbl>
    <w:p w14:paraId="313F8526" w14:textId="77777777" w:rsidR="00CC36BA" w:rsidRPr="00CC36BA" w:rsidRDefault="00CC36BA" w:rsidP="00CC36BA">
      <w:pPr>
        <w:rPr>
          <w:vanish/>
        </w:rPr>
      </w:pPr>
    </w:p>
    <w:tbl>
      <w:tblPr>
        <w:tblpPr w:leftFromText="180" w:rightFromText="180" w:vertAnchor="text" w:horzAnchor="margin" w:tblpX="198" w:tblpY="4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918"/>
      </w:tblGrid>
      <w:tr w:rsidR="00B3460C" w14:paraId="65CD992A" w14:textId="77777777" w:rsidTr="00B3460C">
        <w:trPr>
          <w:trHeight w:val="589"/>
        </w:trPr>
        <w:tc>
          <w:tcPr>
            <w:tcW w:w="9918" w:type="dxa"/>
          </w:tcPr>
          <w:p w14:paraId="6CE3C171" w14:textId="77777777" w:rsidR="00B3460C" w:rsidRDefault="00B3460C" w:rsidP="00B3460C">
            <w:pPr>
              <w:spacing w:line="228" w:lineRule="auto"/>
              <w:jc w:val="both"/>
              <w:rPr>
                <w:i/>
                <w:iCs/>
              </w:rPr>
            </w:pPr>
            <w:r>
              <w:rPr>
                <w:i/>
                <w:iCs/>
              </w:rPr>
              <w:t>Consult your attorney or accountant.</w:t>
            </w:r>
          </w:p>
          <w:p w14:paraId="7881068E" w14:textId="77777777" w:rsidR="00B3460C" w:rsidRDefault="00B3460C" w:rsidP="00B3460C">
            <w:pPr>
              <w:spacing w:line="228" w:lineRule="auto"/>
              <w:jc w:val="both"/>
              <w:rPr>
                <w:i/>
                <w:iCs/>
              </w:rPr>
            </w:pPr>
            <w:r>
              <w:rPr>
                <w:i/>
                <w:iCs/>
              </w:rPr>
              <w:t>Broker makes no representations or recommendations regarding legal or tax ramifications.</w:t>
            </w:r>
          </w:p>
          <w:p w14:paraId="08E57531" w14:textId="77777777" w:rsidR="00B3460C" w:rsidRPr="00952BB4" w:rsidRDefault="00B3460C" w:rsidP="00B3460C">
            <w:pPr>
              <w:spacing w:line="228" w:lineRule="auto"/>
              <w:jc w:val="both"/>
            </w:pPr>
            <w:r>
              <w:rPr>
                <w:i/>
                <w:iCs/>
              </w:rPr>
              <w:t>Seek professional advice; this is a legally binding agreement.</w:t>
            </w:r>
          </w:p>
        </w:tc>
      </w:tr>
    </w:tbl>
    <w:p w14:paraId="1B79BB39" w14:textId="77777777" w:rsidR="00CC36BA" w:rsidRDefault="00CC36BA">
      <w:pPr>
        <w:spacing w:line="228" w:lineRule="auto"/>
        <w:jc w:val="both"/>
        <w:rPr>
          <w:sz w:val="24"/>
        </w:rPr>
      </w:pPr>
    </w:p>
    <w:p w14:paraId="281040D1" w14:textId="77777777" w:rsidR="00CC36BA" w:rsidRDefault="00CC36BA">
      <w:pPr>
        <w:pStyle w:val="Title"/>
        <w:ind w:right="-490"/>
        <w:rPr>
          <w:sz w:val="12"/>
        </w:rPr>
        <w:sectPr w:rsidR="00CC36BA" w:rsidSect="005F1134">
          <w:headerReference w:type="default" r:id="rId7"/>
          <w:footerReference w:type="default" r:id="rId8"/>
          <w:headerReference w:type="first" r:id="rId9"/>
          <w:footerReference w:type="first" r:id="rId10"/>
          <w:pgSz w:w="12240" w:h="15840" w:code="1"/>
          <w:pgMar w:top="720" w:right="1080" w:bottom="1008" w:left="1080" w:header="720" w:footer="714" w:gutter="0"/>
          <w:paperSrc w:first="1" w:other="1"/>
          <w:cols w:space="720"/>
          <w:noEndnote/>
          <w:titlePg/>
          <w:docGrid w:linePitch="272"/>
        </w:sectPr>
      </w:pPr>
    </w:p>
    <w:p w14:paraId="129353DE" w14:textId="77777777" w:rsidR="00CC36BA" w:rsidRPr="002D513C" w:rsidRDefault="00884CCF">
      <w:pPr>
        <w:spacing w:line="216" w:lineRule="auto"/>
        <w:rPr>
          <w:rFonts w:ascii="Arial" w:hAnsi="Arial"/>
        </w:rPr>
      </w:pPr>
      <w:r>
        <w:rPr>
          <w:rFonts w:ascii="Arial" w:hAnsi="Arial"/>
          <w:noProof/>
        </w:rPr>
        <w:lastRenderedPageBreak/>
        <w:drawing>
          <wp:inline distT="0" distB="0" distL="0" distR="0" wp14:anchorId="50787CEA" wp14:editId="395D0442">
            <wp:extent cx="2286000" cy="428625"/>
            <wp:effectExtent l="0" t="0" r="0" b="9525"/>
            <wp:docPr id="6" name="Picture 1"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 Norris  Steven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428625"/>
                    </a:xfrm>
                    <a:prstGeom prst="rect">
                      <a:avLst/>
                    </a:prstGeom>
                    <a:noFill/>
                    <a:ln>
                      <a:noFill/>
                    </a:ln>
                  </pic:spPr>
                </pic:pic>
              </a:graphicData>
            </a:graphic>
          </wp:inline>
        </w:drawing>
      </w:r>
      <w:r w:rsidR="00CC36BA">
        <w:rPr>
          <w:rFonts w:ascii="Arial" w:hAnsi="Arial"/>
        </w:rPr>
        <w:br/>
        <w:t xml:space="preserve">        </w:t>
      </w:r>
    </w:p>
    <w:p w14:paraId="39051921" w14:textId="77777777" w:rsidR="002D513C" w:rsidRDefault="00884CCF" w:rsidP="00952BB4">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728" behindDoc="0" locked="0" layoutInCell="1" allowOverlap="1" wp14:anchorId="40793D5B" wp14:editId="06339CAF">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D4075"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uHG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"/>
            </w:pict>
          </mc:Fallback>
        </mc:AlternateContent>
      </w:r>
      <w:r w:rsidR="002D513C">
        <w:rPr>
          <w:b/>
          <w:sz w:val="16"/>
        </w:rPr>
        <w:t>Commercial</w:t>
      </w:r>
      <w:r w:rsidR="002D513C">
        <w:rPr>
          <w:sz w:val="16"/>
        </w:rPr>
        <w:t xml:space="preserve"> - </w:t>
      </w:r>
      <w:r w:rsidR="002D513C">
        <w:rPr>
          <w:b/>
          <w:sz w:val="16"/>
        </w:rPr>
        <w:t>Multi-Family</w:t>
      </w:r>
      <w:r w:rsidR="002D513C">
        <w:tab/>
      </w:r>
      <w:r w:rsidR="002D513C">
        <w:rPr>
          <w:b/>
          <w:sz w:val="24"/>
        </w:rPr>
        <w:t>Commission Schedule – 20</w:t>
      </w:r>
      <w:r w:rsidR="006B4A36">
        <w:rPr>
          <w:b/>
          <w:sz w:val="24"/>
        </w:rPr>
        <w:t>2</w:t>
      </w:r>
      <w:r w:rsidR="00E33B7A">
        <w:rPr>
          <w:b/>
          <w:sz w:val="24"/>
        </w:rPr>
        <w:t>1</w:t>
      </w:r>
    </w:p>
    <w:p w14:paraId="13A1EAA5" w14:textId="77777777" w:rsidR="002D513C" w:rsidRDefault="00884CCF" w:rsidP="002D513C">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752" behindDoc="0" locked="0" layoutInCell="1" allowOverlap="1" wp14:anchorId="050EAA23" wp14:editId="1EA1BBE9">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3AC2E"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uHG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"/>
            </w:pict>
          </mc:Fallback>
        </mc:AlternateContent>
      </w:r>
    </w:p>
    <w:p w14:paraId="45B385BF" w14:textId="77777777" w:rsidR="00CC36BA" w:rsidRPr="00997306" w:rsidRDefault="00F76C6E" w:rsidP="00997306">
      <w:pPr>
        <w:pStyle w:val="Heading2"/>
        <w:rPr>
          <w:sz w:val="22"/>
          <w:szCs w:val="22"/>
          <w:u w:val="single"/>
        </w:rPr>
      </w:pPr>
      <w:r w:rsidRPr="00997306">
        <w:rPr>
          <w:sz w:val="22"/>
          <w:szCs w:val="22"/>
          <w:u w:val="single"/>
        </w:rPr>
        <w:t>SALES</w:t>
      </w:r>
    </w:p>
    <w:p w14:paraId="131EC702" w14:textId="77777777" w:rsidR="00CC36BA" w:rsidRDefault="00CC36BA">
      <w:pPr>
        <w:widowControl w:val="0"/>
        <w:tabs>
          <w:tab w:val="left" w:pos="-720"/>
          <w:tab w:val="left" w:pos="0"/>
          <w:tab w:val="left" w:pos="598"/>
          <w:tab w:val="left" w:pos="3060"/>
          <w:tab w:val="left" w:pos="3258"/>
          <w:tab w:val="left" w:pos="3780"/>
        </w:tabs>
        <w:spacing w:line="228" w:lineRule="auto"/>
        <w:rPr>
          <w:b/>
          <w:w w:val="99"/>
          <w:sz w:val="22"/>
        </w:rPr>
      </w:pPr>
    </w:p>
    <w:p w14:paraId="1EC54A4E" w14:textId="77777777"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w:t>
      </w:r>
      <w:r w:rsidR="002D513C">
        <w:rPr>
          <w:b/>
          <w:w w:val="99"/>
          <w:sz w:val="22"/>
        </w:rPr>
        <w:t xml:space="preserve"> or Business</w:t>
      </w:r>
      <w:r w:rsidR="002D513C">
        <w:rPr>
          <w:b/>
          <w:w w:val="99"/>
          <w:sz w:val="22"/>
        </w:rPr>
        <w:tab/>
      </w:r>
      <w:r>
        <w:rPr>
          <w:b/>
          <w:w w:val="99"/>
          <w:sz w:val="22"/>
        </w:rPr>
        <w:tab/>
        <w:t>-</w:t>
      </w:r>
      <w:r>
        <w:rPr>
          <w:b/>
          <w:w w:val="99"/>
          <w:sz w:val="22"/>
        </w:rPr>
        <w:tab/>
      </w:r>
      <w:r>
        <w:rPr>
          <w:b/>
          <w:w w:val="99"/>
          <w:sz w:val="22"/>
        </w:rPr>
        <w:tab/>
      </w:r>
      <w:r>
        <w:rPr>
          <w:w w:val="99"/>
          <w:sz w:val="22"/>
        </w:rPr>
        <w:t>6% of the first $500,000 of the sales price; and</w:t>
      </w:r>
    </w:p>
    <w:p w14:paraId="11C05D1E" w14:textId="77777777" w:rsidR="00CC36BA" w:rsidRDefault="002D513C">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sidR="00CC36BA">
        <w:rPr>
          <w:w w:val="99"/>
          <w:sz w:val="22"/>
        </w:rPr>
        <w:tab/>
      </w:r>
      <w:r w:rsidR="00CC36BA">
        <w:rPr>
          <w:w w:val="99"/>
          <w:sz w:val="22"/>
        </w:rPr>
        <w:tab/>
      </w:r>
      <w:r w:rsidR="00CC36BA">
        <w:rPr>
          <w:w w:val="99"/>
          <w:sz w:val="22"/>
        </w:rPr>
        <w:tab/>
      </w:r>
      <w:r>
        <w:rPr>
          <w:w w:val="99"/>
          <w:sz w:val="22"/>
        </w:rPr>
        <w:tab/>
      </w:r>
      <w:r w:rsidR="00CC36BA">
        <w:rPr>
          <w:w w:val="99"/>
          <w:sz w:val="22"/>
        </w:rPr>
        <w:t>5% of the sales price over $500,000</w:t>
      </w:r>
    </w:p>
    <w:p w14:paraId="1BC10604" w14:textId="77777777" w:rsidR="00CC36BA" w:rsidRDefault="00CC36B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14:paraId="5710912E" w14:textId="77777777"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sidR="002D513C">
        <w:rPr>
          <w:b/>
          <w:w w:val="99"/>
          <w:sz w:val="22"/>
        </w:rPr>
        <w:tab/>
      </w:r>
      <w:r>
        <w:rPr>
          <w:b/>
          <w:w w:val="99"/>
          <w:sz w:val="22"/>
        </w:rPr>
        <w:t>-</w:t>
      </w:r>
      <w:r>
        <w:rPr>
          <w:b/>
          <w:w w:val="99"/>
          <w:sz w:val="22"/>
        </w:rPr>
        <w:tab/>
      </w:r>
      <w:r>
        <w:rPr>
          <w:b/>
          <w:w w:val="99"/>
          <w:sz w:val="22"/>
        </w:rPr>
        <w:tab/>
      </w:r>
      <w:r>
        <w:rPr>
          <w:w w:val="99"/>
          <w:sz w:val="22"/>
        </w:rPr>
        <w:t>10% of the first $300,000 of the sales price;</w:t>
      </w:r>
    </w:p>
    <w:p w14:paraId="319E87B9" w14:textId="77777777"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8% of the sales price from $300,000 to $1,000,000; and</w:t>
      </w:r>
    </w:p>
    <w:p w14:paraId="29C9A145" w14:textId="77777777"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5% thereafter</w:t>
      </w:r>
    </w:p>
    <w:p w14:paraId="373C9E79" w14:textId="77777777"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16"/>
        </w:rPr>
      </w:pPr>
    </w:p>
    <w:p w14:paraId="2B984999" w14:textId="77777777" w:rsidR="00CC36BA" w:rsidRDefault="00CC36BA" w:rsidP="002D513C">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sidR="002D513C">
        <w:rPr>
          <w:b/>
          <w:w w:val="99"/>
          <w:sz w:val="22"/>
        </w:rPr>
        <w:tab/>
      </w:r>
      <w:r>
        <w:rPr>
          <w:b/>
          <w:w w:val="99"/>
          <w:sz w:val="22"/>
        </w:rPr>
        <w:t>-</w:t>
      </w:r>
      <w:r w:rsidR="002D513C">
        <w:rPr>
          <w:w w:val="99"/>
          <w:sz w:val="22"/>
        </w:rPr>
        <w:tab/>
      </w:r>
      <w:r>
        <w:rPr>
          <w:w w:val="99"/>
          <w:sz w:val="22"/>
        </w:rPr>
        <w:t>Fees for exchanges to be computed as sales of improved properties, above.</w:t>
      </w:r>
    </w:p>
    <w:p w14:paraId="0C4C2A8F" w14:textId="77777777" w:rsidR="00997306" w:rsidRDefault="00997306" w:rsidP="00F76C6E">
      <w:pPr>
        <w:widowControl w:val="0"/>
        <w:tabs>
          <w:tab w:val="left" w:pos="-720"/>
          <w:tab w:val="left" w:pos="0"/>
          <w:tab w:val="left" w:pos="598"/>
          <w:tab w:val="left" w:pos="3060"/>
          <w:tab w:val="left" w:pos="3258"/>
          <w:tab w:val="left" w:pos="3780"/>
        </w:tabs>
        <w:spacing w:line="228" w:lineRule="auto"/>
        <w:ind w:left="3780" w:hanging="3780"/>
        <w:rPr>
          <w:w w:val="99"/>
          <w:sz w:val="22"/>
        </w:rPr>
      </w:pPr>
    </w:p>
    <w:p w14:paraId="6109575C" w14:textId="77777777" w:rsidR="00997306" w:rsidRPr="00997306" w:rsidRDefault="00997306" w:rsidP="00997306">
      <w:pPr>
        <w:pStyle w:val="Heading2"/>
        <w:rPr>
          <w:sz w:val="22"/>
          <w:szCs w:val="22"/>
          <w:u w:val="single"/>
        </w:rPr>
      </w:pPr>
      <w:r>
        <w:rPr>
          <w:sz w:val="22"/>
          <w:szCs w:val="22"/>
          <w:u w:val="single"/>
        </w:rPr>
        <w:t>LEASES</w:t>
      </w:r>
    </w:p>
    <w:p w14:paraId="3E695317" w14:textId="77777777" w:rsidR="00997306" w:rsidRDefault="00997306" w:rsidP="00F76C6E">
      <w:pPr>
        <w:widowControl w:val="0"/>
        <w:tabs>
          <w:tab w:val="left" w:pos="-720"/>
          <w:tab w:val="left" w:pos="-90"/>
          <w:tab w:val="left" w:pos="0"/>
          <w:tab w:val="left" w:pos="3258"/>
          <w:tab w:val="left" w:pos="4068"/>
        </w:tabs>
        <w:spacing w:line="228" w:lineRule="auto"/>
        <w:jc w:val="both"/>
        <w:rPr>
          <w:sz w:val="22"/>
        </w:rPr>
      </w:pPr>
    </w:p>
    <w:p w14:paraId="69A57E0F" w14:textId="77777777" w:rsidR="00CC36BA" w:rsidRDefault="00CC36BA" w:rsidP="00F76C6E">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14:paraId="0CE1E416" w14:textId="77777777" w:rsidR="00CC36BA" w:rsidRDefault="00CC36BA">
      <w:pPr>
        <w:widowControl w:val="0"/>
        <w:tabs>
          <w:tab w:val="left" w:pos="-720"/>
          <w:tab w:val="left" w:pos="0"/>
          <w:tab w:val="left" w:pos="598"/>
          <w:tab w:val="left" w:pos="3258"/>
          <w:tab w:val="left" w:pos="4068"/>
        </w:tabs>
        <w:spacing w:line="228" w:lineRule="auto"/>
        <w:rPr>
          <w:sz w:val="22"/>
        </w:rPr>
      </w:pPr>
    </w:p>
    <w:p w14:paraId="50F7E347" w14:textId="77777777" w:rsidR="00CC36BA" w:rsidRDefault="00CC36BA" w:rsidP="00F76C6E">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14:paraId="50D6F8FA" w14:textId="77777777" w:rsidR="00CC36BA" w:rsidRDefault="00CC36BA">
      <w:pPr>
        <w:widowControl w:val="0"/>
        <w:tabs>
          <w:tab w:val="left" w:pos="-720"/>
          <w:tab w:val="left" w:pos="0"/>
          <w:tab w:val="left" w:pos="598"/>
          <w:tab w:val="left" w:pos="3258"/>
          <w:tab w:val="left" w:pos="4068"/>
        </w:tabs>
        <w:spacing w:line="228" w:lineRule="auto"/>
        <w:rPr>
          <w:sz w:val="22"/>
        </w:rPr>
      </w:pPr>
    </w:p>
    <w:p w14:paraId="621A7505" w14:textId="77777777" w:rsidR="00CC36BA" w:rsidRDefault="00CC36BA" w:rsidP="00F76C6E">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14:paraId="2C0837BB" w14:textId="77777777" w:rsidR="00CC36BA" w:rsidRDefault="00CC36BA">
      <w:pPr>
        <w:widowControl w:val="0"/>
        <w:tabs>
          <w:tab w:val="left" w:pos="-720"/>
          <w:tab w:val="left" w:pos="0"/>
          <w:tab w:val="left" w:pos="598"/>
          <w:tab w:val="left" w:pos="3258"/>
          <w:tab w:val="left" w:pos="4068"/>
        </w:tabs>
        <w:spacing w:line="228" w:lineRule="auto"/>
        <w:rPr>
          <w:w w:val="99"/>
          <w:sz w:val="22"/>
        </w:rPr>
      </w:pPr>
    </w:p>
    <w:p w14:paraId="524EBE86" w14:textId="77777777"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14:paraId="31F0005C" w14:textId="77777777" w:rsidR="00CC36BA" w:rsidRDefault="00CC36BA">
      <w:pPr>
        <w:widowControl w:val="0"/>
        <w:tabs>
          <w:tab w:val="left" w:pos="-720"/>
          <w:tab w:val="left" w:pos="0"/>
          <w:tab w:val="left" w:pos="598"/>
          <w:tab w:val="left" w:pos="3258"/>
          <w:tab w:val="left" w:pos="4068"/>
        </w:tabs>
        <w:spacing w:line="228" w:lineRule="auto"/>
        <w:rPr>
          <w:w w:val="99"/>
          <w:sz w:val="22"/>
        </w:rPr>
      </w:pPr>
    </w:p>
    <w:p w14:paraId="5F4A8F8E" w14:textId="77777777"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14:paraId="4A721506" w14:textId="77777777" w:rsidR="00CC36BA" w:rsidRDefault="00CC36BA">
      <w:pPr>
        <w:widowControl w:val="0"/>
        <w:tabs>
          <w:tab w:val="left" w:pos="-720"/>
          <w:tab w:val="left" w:pos="0"/>
          <w:tab w:val="left" w:pos="598"/>
          <w:tab w:val="left" w:pos="3258"/>
          <w:tab w:val="left" w:pos="4068"/>
        </w:tabs>
        <w:spacing w:line="228" w:lineRule="auto"/>
        <w:rPr>
          <w:w w:val="99"/>
          <w:sz w:val="22"/>
        </w:rPr>
      </w:pPr>
    </w:p>
    <w:p w14:paraId="159D6A3D" w14:textId="77777777"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14:paraId="53015E95" w14:textId="77777777" w:rsidR="00CC36BA" w:rsidRDefault="00CC36BA">
      <w:pPr>
        <w:widowControl w:val="0"/>
        <w:tabs>
          <w:tab w:val="left" w:pos="-720"/>
          <w:tab w:val="left" w:pos="0"/>
          <w:tab w:val="left" w:pos="598"/>
          <w:tab w:val="left" w:pos="3258"/>
          <w:tab w:val="left" w:pos="4068"/>
        </w:tabs>
        <w:spacing w:line="228" w:lineRule="auto"/>
        <w:rPr>
          <w:w w:val="99"/>
          <w:sz w:val="14"/>
        </w:rPr>
      </w:pPr>
    </w:p>
    <w:p w14:paraId="76964B59" w14:textId="77777777"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14:paraId="7ED591A2" w14:textId="77777777" w:rsidR="00CC36BA" w:rsidRDefault="00CC36BA">
      <w:pPr>
        <w:widowControl w:val="0"/>
        <w:tabs>
          <w:tab w:val="left" w:pos="-720"/>
          <w:tab w:val="left" w:pos="0"/>
          <w:tab w:val="left" w:pos="598"/>
          <w:tab w:val="left" w:pos="3258"/>
          <w:tab w:val="left" w:pos="4068"/>
        </w:tabs>
        <w:spacing w:line="228" w:lineRule="auto"/>
        <w:rPr>
          <w:w w:val="99"/>
          <w:sz w:val="22"/>
        </w:rPr>
      </w:pPr>
    </w:p>
    <w:p w14:paraId="6241013D" w14:textId="77777777"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14:paraId="72D97812" w14:textId="77777777" w:rsidR="00CC36BA" w:rsidRDefault="00CC36BA">
      <w:pPr>
        <w:widowControl w:val="0"/>
        <w:tabs>
          <w:tab w:val="left" w:pos="-720"/>
          <w:tab w:val="left" w:pos="0"/>
          <w:tab w:val="left" w:pos="598"/>
          <w:tab w:val="left" w:pos="3258"/>
          <w:tab w:val="left" w:pos="4068"/>
        </w:tabs>
        <w:spacing w:line="228" w:lineRule="auto"/>
        <w:rPr>
          <w:i/>
          <w:w w:val="99"/>
          <w:sz w:val="14"/>
        </w:rPr>
      </w:pPr>
    </w:p>
    <w:p w14:paraId="1BE02E7F" w14:textId="77777777" w:rsidR="00BD2DE7" w:rsidRDefault="00CC36BA" w:rsidP="00F76C6E">
      <w:pPr>
        <w:pStyle w:val="BodyText3"/>
        <w:tabs>
          <w:tab w:val="clear" w:pos="598"/>
        </w:tabs>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p w14:paraId="02647D9B" w14:textId="77777777" w:rsidR="00BD2DE7" w:rsidRDefault="00BD2DE7" w:rsidP="00F76C6E">
      <w:pPr>
        <w:pStyle w:val="BodyText3"/>
        <w:tabs>
          <w:tab w:val="clear" w:pos="598"/>
        </w:tabs>
        <w:jc w:val="both"/>
        <w:sectPr w:rsidR="00BD2DE7" w:rsidSect="005F1134">
          <w:headerReference w:type="default" r:id="rId12"/>
          <w:pgSz w:w="12240" w:h="15840" w:code="1"/>
          <w:pgMar w:top="1008" w:right="1080" w:bottom="1008" w:left="1080" w:header="0" w:footer="804" w:gutter="0"/>
          <w:paperSrc w:first="1" w:other="1"/>
          <w:cols w:space="720"/>
          <w:docGrid w:linePitch="272"/>
        </w:sectPr>
      </w:pPr>
    </w:p>
    <w:p w14:paraId="64335103" w14:textId="77777777" w:rsidR="00BD2DE7" w:rsidRDefault="00BD2DE7" w:rsidP="00BD2DE7">
      <w:pPr>
        <w:pStyle w:val="Heading1"/>
        <w:jc w:val="center"/>
      </w:pPr>
      <w:r w:rsidRPr="00003F79">
        <w:lastRenderedPageBreak/>
        <w:t>AGENCY DISCLOSURE</w:t>
      </w:r>
    </w:p>
    <w:p w14:paraId="1FB7D8A7" w14:textId="77777777" w:rsidR="00BD2DE7" w:rsidRDefault="00BD2DE7" w:rsidP="00BD2DE7">
      <w:pPr>
        <w:spacing w:line="200" w:lineRule="exact"/>
        <w:jc w:val="center"/>
        <w:rPr>
          <w:szCs w:val="16"/>
        </w:rPr>
      </w:pPr>
    </w:p>
    <w:p w14:paraId="6AFF531C" w14:textId="77777777" w:rsidR="00BD2DE7" w:rsidRPr="00C04EAA" w:rsidRDefault="00BD2DE7" w:rsidP="00BD2DE7">
      <w:pPr>
        <w:spacing w:line="200" w:lineRule="exact"/>
        <w:jc w:val="center"/>
        <w:rPr>
          <w:sz w:val="15"/>
          <w:szCs w:val="15"/>
        </w:rPr>
      </w:pPr>
    </w:p>
    <w:p w14:paraId="60244E35" w14:textId="77777777" w:rsidR="00BD2DE7" w:rsidRPr="00C04EAA" w:rsidRDefault="00BD2DE7" w:rsidP="00BD2DE7">
      <w:pPr>
        <w:spacing w:line="200" w:lineRule="exact"/>
        <w:jc w:val="both"/>
        <w:rPr>
          <w:sz w:val="15"/>
          <w:szCs w:val="15"/>
        </w:rPr>
      </w:pPr>
      <w:r w:rsidRPr="00C04EAA">
        <w:rPr>
          <w:sz w:val="15"/>
          <w:szCs w:val="15"/>
        </w:rPr>
        <w:t>Washington State law requires every licensee to disclose in writing to all parties to whom the licensee renders real estate brokerage services before a party signs an offer in a real estate transaction handled by the licensee, whether the licensee represents the buyer, the seller, both parties or neither party.</w:t>
      </w:r>
    </w:p>
    <w:p w14:paraId="6BD93CF7" w14:textId="77777777" w:rsidR="00BD2DE7" w:rsidRPr="00C04EAA" w:rsidRDefault="00BD2DE7" w:rsidP="00BD2DE7">
      <w:pPr>
        <w:spacing w:line="200" w:lineRule="exact"/>
        <w:rPr>
          <w:sz w:val="15"/>
          <w:szCs w:val="15"/>
        </w:rPr>
      </w:pPr>
    </w:p>
    <w:p w14:paraId="0804B749" w14:textId="77777777" w:rsidR="00BD2DE7" w:rsidRPr="00C04EAA" w:rsidRDefault="00BD2DE7" w:rsidP="00BD2DE7">
      <w:pPr>
        <w:spacing w:line="200" w:lineRule="exact"/>
        <w:rPr>
          <w:sz w:val="15"/>
          <w:szCs w:val="15"/>
        </w:rPr>
      </w:pPr>
      <w:r w:rsidRPr="00C04EAA">
        <w:rPr>
          <w:sz w:val="15"/>
          <w:szCs w:val="15"/>
        </w:rPr>
        <w:t>THE SELLER(S) AND THE PROSPECTIVE BUYER(S) ARE ADVISED OF THE FOLLOWING:</w:t>
      </w:r>
    </w:p>
    <w:p w14:paraId="37F82032" w14:textId="77777777" w:rsidR="00BD2DE7" w:rsidRPr="00C04EAA" w:rsidRDefault="00BD2DE7" w:rsidP="00BD2DE7">
      <w:pPr>
        <w:spacing w:line="200" w:lineRule="exact"/>
        <w:rPr>
          <w:sz w:val="15"/>
          <w:szCs w:val="15"/>
        </w:rPr>
      </w:pPr>
    </w:p>
    <w:p w14:paraId="44F7EC3D" w14:textId="77777777" w:rsidR="00BD2DE7" w:rsidRPr="00C04EAA" w:rsidRDefault="00BD2DE7" w:rsidP="00BD2DE7">
      <w:pPr>
        <w:spacing w:line="200" w:lineRule="exact"/>
        <w:jc w:val="both"/>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t xml:space="preserve">       </w:t>
      </w:r>
      <w:r w:rsidRPr="00C04EAA">
        <w:rPr>
          <w:sz w:val="15"/>
          <w:szCs w:val="15"/>
        </w:rPr>
        <w:t xml:space="preserve"> OF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br/>
      </w:r>
      <w:r w:rsidRPr="00C04EAA">
        <w:rPr>
          <w:sz w:val="15"/>
          <w:szCs w:val="15"/>
        </w:rPr>
        <w:tab/>
      </w:r>
      <w:r w:rsidRPr="00C04EAA">
        <w:rPr>
          <w:sz w:val="15"/>
          <w:szCs w:val="15"/>
        </w:rPr>
        <w:tab/>
      </w:r>
      <w:r w:rsidRPr="00C04EAA">
        <w:rPr>
          <w:sz w:val="15"/>
          <w:szCs w:val="15"/>
        </w:rPr>
        <w:tab/>
        <w:t>(Name of Listing Agent)</w:t>
      </w:r>
      <w:r w:rsidRPr="00C04EAA">
        <w:rPr>
          <w:sz w:val="15"/>
          <w:szCs w:val="15"/>
        </w:rPr>
        <w:tab/>
      </w:r>
      <w:r w:rsidRPr="00C04EAA">
        <w:rPr>
          <w:sz w:val="15"/>
          <w:szCs w:val="15"/>
        </w:rPr>
        <w:tab/>
      </w:r>
      <w:r w:rsidRPr="00C04EAA">
        <w:rPr>
          <w:sz w:val="15"/>
          <w:szCs w:val="15"/>
        </w:rPr>
        <w:tab/>
      </w:r>
      <w:r w:rsidRPr="00C04EAA">
        <w:rPr>
          <w:sz w:val="15"/>
          <w:szCs w:val="15"/>
        </w:rPr>
        <w:tab/>
        <w:t>(Name of Listing Brokerage)</w:t>
      </w:r>
    </w:p>
    <w:p w14:paraId="762EC456" w14:textId="77777777" w:rsidR="00BD2DE7" w:rsidRPr="00C04EAA" w:rsidRDefault="00BD2DE7" w:rsidP="00BD2DE7">
      <w:pPr>
        <w:spacing w:line="200" w:lineRule="exact"/>
        <w:jc w:val="both"/>
        <w:rPr>
          <w:sz w:val="15"/>
          <w:szCs w:val="15"/>
        </w:rPr>
      </w:pPr>
    </w:p>
    <w:p w14:paraId="7B2F11D2" w14:textId="77777777"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14:paraId="57CBABC9" w14:textId="77777777" w:rsidR="00BD2DE7" w:rsidRPr="00C04EAA" w:rsidRDefault="00BD2DE7" w:rsidP="00BD2DE7">
      <w:pPr>
        <w:tabs>
          <w:tab w:val="left" w:pos="720"/>
          <w:tab w:val="left" w:pos="1800"/>
          <w:tab w:val="left" w:pos="4680"/>
        </w:tabs>
        <w:spacing w:line="200" w:lineRule="exact"/>
        <w:rPr>
          <w:sz w:val="15"/>
          <w:szCs w:val="15"/>
        </w:rPr>
      </w:pPr>
    </w:p>
    <w:p w14:paraId="3B8A19A8" w14:textId="77777777" w:rsidR="00BD2DE7" w:rsidRPr="00C04EAA" w:rsidRDefault="00BD2DE7" w:rsidP="00BD2DE7">
      <w:pPr>
        <w:tabs>
          <w:tab w:val="left" w:pos="720"/>
          <w:tab w:val="left" w:pos="1800"/>
          <w:tab w:val="left" w:pos="4680"/>
        </w:tabs>
        <w:spacing w:line="200" w:lineRule="exact"/>
        <w:rPr>
          <w:sz w:val="15"/>
          <w:szCs w:val="15"/>
          <w:u w:val="single"/>
        </w:rPr>
      </w:pPr>
      <w:r w:rsidRPr="00C04EAA">
        <w:rPr>
          <w:sz w:val="15"/>
          <w:szCs w:val="15"/>
          <w:u w:val="single"/>
        </w:rPr>
        <w:tab/>
        <w:t xml:space="preserve"> </w:t>
      </w:r>
      <w:r w:rsidRPr="00C04EAA">
        <w:rPr>
          <w:sz w:val="15"/>
          <w:szCs w:val="15"/>
          <w:u w:val="single"/>
        </w:rPr>
        <w:tab/>
      </w:r>
      <w:r w:rsidRPr="00C04EAA">
        <w:rPr>
          <w:sz w:val="15"/>
          <w:szCs w:val="15"/>
          <w:u w:val="single"/>
        </w:rPr>
        <w:tab/>
        <w:t xml:space="preserve"> </w:t>
      </w:r>
    </w:p>
    <w:p w14:paraId="3C07217E" w14:textId="77777777"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ab/>
        <w:t>(Name of Listing Brokerage)</w:t>
      </w:r>
    </w:p>
    <w:p w14:paraId="789CA1FB" w14:textId="77777777" w:rsidR="00BD2DE7" w:rsidRPr="00C04EAA" w:rsidRDefault="00BD2DE7" w:rsidP="00BD2DE7">
      <w:pPr>
        <w:tabs>
          <w:tab w:val="left" w:pos="720"/>
          <w:tab w:val="left" w:pos="1800"/>
          <w:tab w:val="left" w:pos="4680"/>
        </w:tabs>
        <w:spacing w:line="200" w:lineRule="exact"/>
        <w:rPr>
          <w:sz w:val="15"/>
          <w:szCs w:val="15"/>
        </w:rPr>
      </w:pPr>
    </w:p>
    <w:p w14:paraId="2BFF17C4" w14:textId="77777777"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14:paraId="743F7E29" w14:textId="77777777" w:rsidR="00BD2DE7" w:rsidRPr="00C04EAA" w:rsidRDefault="00BD2DE7" w:rsidP="00BD2DE7">
      <w:pPr>
        <w:tabs>
          <w:tab w:val="left" w:pos="720"/>
          <w:tab w:val="left" w:pos="1800"/>
          <w:tab w:val="left" w:pos="4680"/>
        </w:tabs>
        <w:spacing w:line="200" w:lineRule="exact"/>
        <w:rPr>
          <w:sz w:val="15"/>
          <w:szCs w:val="15"/>
        </w:rPr>
      </w:pPr>
    </w:p>
    <w:p w14:paraId="42D7E16E" w14:textId="77777777" w:rsidR="00BD2DE7" w:rsidRPr="00C04EAA" w:rsidRDefault="00BD2DE7" w:rsidP="00BD2DE7">
      <w:pPr>
        <w:spacing w:line="200" w:lineRule="exact"/>
        <w:jc w:val="both"/>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t xml:space="preserve">       </w:t>
      </w:r>
      <w:r w:rsidRPr="00C04EAA">
        <w:rPr>
          <w:sz w:val="15"/>
          <w:szCs w:val="15"/>
        </w:rPr>
        <w:t xml:space="preserve"> OF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br/>
      </w:r>
      <w:r w:rsidRPr="00C04EAA">
        <w:rPr>
          <w:sz w:val="15"/>
          <w:szCs w:val="15"/>
        </w:rPr>
        <w:tab/>
      </w:r>
      <w:r w:rsidRPr="00C04EAA">
        <w:rPr>
          <w:sz w:val="15"/>
          <w:szCs w:val="15"/>
        </w:rPr>
        <w:tab/>
      </w:r>
      <w:r w:rsidRPr="00C04EAA">
        <w:rPr>
          <w:sz w:val="15"/>
          <w:szCs w:val="15"/>
        </w:rPr>
        <w:tab/>
        <w:t>(Name of Selling Agent)</w:t>
      </w:r>
      <w:r w:rsidRPr="00C04EAA">
        <w:rPr>
          <w:sz w:val="15"/>
          <w:szCs w:val="15"/>
        </w:rPr>
        <w:tab/>
      </w:r>
      <w:r w:rsidRPr="00C04EAA">
        <w:rPr>
          <w:sz w:val="15"/>
          <w:szCs w:val="15"/>
        </w:rPr>
        <w:tab/>
      </w:r>
      <w:r w:rsidRPr="00C04EAA">
        <w:rPr>
          <w:sz w:val="15"/>
          <w:szCs w:val="15"/>
        </w:rPr>
        <w:tab/>
      </w:r>
      <w:r w:rsidRPr="00C04EAA">
        <w:rPr>
          <w:sz w:val="15"/>
          <w:szCs w:val="15"/>
        </w:rPr>
        <w:tab/>
        <w:t>(Name of Selling Brokerage)</w:t>
      </w:r>
    </w:p>
    <w:p w14:paraId="6EF02096" w14:textId="77777777" w:rsidR="00BD2DE7" w:rsidRPr="00C04EAA" w:rsidRDefault="00BD2DE7" w:rsidP="00BD2DE7">
      <w:pPr>
        <w:spacing w:line="200" w:lineRule="exact"/>
        <w:jc w:val="both"/>
        <w:rPr>
          <w:sz w:val="15"/>
          <w:szCs w:val="15"/>
        </w:rPr>
      </w:pPr>
    </w:p>
    <w:p w14:paraId="0D1EFC5A" w14:textId="77777777"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14:paraId="78C3C4DC" w14:textId="77777777" w:rsidR="00BD2DE7" w:rsidRPr="00C04EAA" w:rsidRDefault="00BD2DE7" w:rsidP="00BD2DE7">
      <w:pPr>
        <w:tabs>
          <w:tab w:val="left" w:pos="720"/>
          <w:tab w:val="left" w:pos="1800"/>
          <w:tab w:val="left" w:pos="4680"/>
        </w:tabs>
        <w:spacing w:line="200" w:lineRule="exact"/>
        <w:rPr>
          <w:sz w:val="15"/>
          <w:szCs w:val="15"/>
        </w:rPr>
      </w:pPr>
    </w:p>
    <w:p w14:paraId="096426A8" w14:textId="77777777" w:rsidR="00BD2DE7" w:rsidRPr="00C04EAA" w:rsidRDefault="00BD2DE7" w:rsidP="00BD2DE7">
      <w:pPr>
        <w:tabs>
          <w:tab w:val="left" w:pos="720"/>
          <w:tab w:val="left" w:pos="1800"/>
          <w:tab w:val="left" w:pos="4680"/>
        </w:tabs>
        <w:spacing w:line="200" w:lineRule="exact"/>
        <w:rPr>
          <w:sz w:val="15"/>
          <w:szCs w:val="15"/>
          <w:u w:val="single"/>
        </w:rPr>
      </w:pPr>
      <w:r w:rsidRPr="00C04EAA">
        <w:rPr>
          <w:sz w:val="15"/>
          <w:szCs w:val="15"/>
          <w:u w:val="single"/>
        </w:rPr>
        <w:tab/>
        <w:t xml:space="preserve"> </w:t>
      </w:r>
      <w:r w:rsidRPr="00C04EAA">
        <w:rPr>
          <w:sz w:val="15"/>
          <w:szCs w:val="15"/>
          <w:u w:val="single"/>
        </w:rPr>
        <w:tab/>
      </w:r>
      <w:r w:rsidRPr="00C04EAA">
        <w:rPr>
          <w:sz w:val="15"/>
          <w:szCs w:val="15"/>
          <w:u w:val="single"/>
        </w:rPr>
        <w:tab/>
        <w:t xml:space="preserve"> </w:t>
      </w:r>
    </w:p>
    <w:p w14:paraId="622BC2E3" w14:textId="77777777"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ab/>
        <w:t>(Name of Selling Brokerage)</w:t>
      </w:r>
    </w:p>
    <w:p w14:paraId="43E05FB9" w14:textId="77777777" w:rsidR="00BD2DE7" w:rsidRPr="00C04EAA" w:rsidRDefault="00BD2DE7" w:rsidP="00BD2DE7">
      <w:pPr>
        <w:tabs>
          <w:tab w:val="left" w:pos="720"/>
          <w:tab w:val="left" w:pos="1800"/>
          <w:tab w:val="left" w:pos="4680"/>
        </w:tabs>
        <w:spacing w:line="200" w:lineRule="exact"/>
        <w:rPr>
          <w:sz w:val="15"/>
          <w:szCs w:val="15"/>
        </w:rPr>
      </w:pPr>
    </w:p>
    <w:p w14:paraId="11C50D35" w14:textId="77777777"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14:paraId="4F986B4B" w14:textId="77777777" w:rsidR="00BD2DE7" w:rsidRPr="00C04EAA" w:rsidRDefault="00BD2DE7" w:rsidP="00BD2DE7">
      <w:pPr>
        <w:tabs>
          <w:tab w:val="left" w:pos="720"/>
          <w:tab w:val="left" w:pos="1800"/>
          <w:tab w:val="left" w:pos="4680"/>
        </w:tabs>
        <w:spacing w:line="200" w:lineRule="exact"/>
        <w:rPr>
          <w:sz w:val="15"/>
          <w:szCs w:val="15"/>
        </w:rPr>
      </w:pPr>
    </w:p>
    <w:p w14:paraId="2558E933" w14:textId="77777777"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THE SELLER(S) AND PROSPECTIVE BUYER(S) ACKNOWLEDGE RECEIPT OF “THE LAW OF REAL ESTATE AGENCY” PAMPHLET</w:t>
      </w:r>
    </w:p>
    <w:p w14:paraId="5EF711E8" w14:textId="77777777" w:rsidR="00BD2DE7" w:rsidRPr="00C04EAA" w:rsidRDefault="00BD2DE7" w:rsidP="00BD2DE7">
      <w:pPr>
        <w:tabs>
          <w:tab w:val="left" w:pos="720"/>
          <w:tab w:val="left" w:pos="1800"/>
          <w:tab w:val="left" w:pos="4680"/>
        </w:tabs>
        <w:spacing w:line="200" w:lineRule="exact"/>
        <w:rPr>
          <w:sz w:val="15"/>
          <w:szCs w:val="15"/>
        </w:rPr>
      </w:pPr>
    </w:p>
    <w:p w14:paraId="4776DCF4" w14:textId="77777777" w:rsidR="00BD2DE7" w:rsidRPr="00C04EAA" w:rsidRDefault="00BD2DE7" w:rsidP="00BD2DE7">
      <w:pPr>
        <w:tabs>
          <w:tab w:val="left" w:pos="720"/>
          <w:tab w:val="left" w:pos="1800"/>
          <w:tab w:val="left" w:pos="4680"/>
        </w:tabs>
        <w:spacing w:line="200" w:lineRule="exact"/>
        <w:rPr>
          <w:sz w:val="15"/>
          <w:szCs w:val="15"/>
        </w:rPr>
      </w:pPr>
      <w:r w:rsidRPr="00C04EAA">
        <w:rPr>
          <w:sz w:val="15"/>
          <w:szCs w:val="15"/>
          <w:u w:val="single"/>
        </w:rPr>
        <w:t>DUAL AGENCY CONSENT AND COMPENSATION:</w:t>
      </w:r>
    </w:p>
    <w:p w14:paraId="36075728" w14:textId="77777777" w:rsidR="00BD2DE7" w:rsidRPr="00C04EAA" w:rsidRDefault="00BD2DE7" w:rsidP="00BD2DE7">
      <w:pPr>
        <w:tabs>
          <w:tab w:val="left" w:pos="720"/>
          <w:tab w:val="left" w:pos="1800"/>
          <w:tab w:val="left" w:pos="4680"/>
        </w:tabs>
        <w:spacing w:line="200" w:lineRule="exact"/>
        <w:rPr>
          <w:sz w:val="15"/>
          <w:szCs w:val="15"/>
        </w:rPr>
      </w:pPr>
    </w:p>
    <w:p w14:paraId="52A75D31" w14:textId="77777777"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The parties agree to any or all of the agents and brokerages acting as dual agents as set forth above.</w:t>
      </w:r>
    </w:p>
    <w:p w14:paraId="79AEFB76" w14:textId="77777777" w:rsidR="00BD2DE7" w:rsidRPr="00C04EAA" w:rsidRDefault="00BD2DE7" w:rsidP="00BD2DE7">
      <w:pPr>
        <w:tabs>
          <w:tab w:val="left" w:pos="720"/>
          <w:tab w:val="left" w:pos="1800"/>
          <w:tab w:val="left" w:pos="4680"/>
        </w:tabs>
        <w:spacing w:line="200" w:lineRule="exact"/>
        <w:rPr>
          <w:sz w:val="15"/>
          <w:szCs w:val="15"/>
        </w:rPr>
      </w:pPr>
    </w:p>
    <w:p w14:paraId="48F1D5D4" w14:textId="77777777" w:rsidR="00BD2DE7" w:rsidRPr="00C04EAA" w:rsidRDefault="00BD2DE7" w:rsidP="00BD2DE7">
      <w:pPr>
        <w:tabs>
          <w:tab w:val="left" w:pos="720"/>
          <w:tab w:val="left" w:pos="1800"/>
          <w:tab w:val="left" w:pos="2430"/>
          <w:tab w:val="left" w:pos="4680"/>
          <w:tab w:val="left" w:pos="5580"/>
        </w:tabs>
        <w:spacing w:line="200" w:lineRule="exact"/>
        <w:jc w:val="both"/>
        <w:rPr>
          <w:sz w:val="15"/>
          <w:szCs w:val="15"/>
        </w:rPr>
      </w:pPr>
      <w:r w:rsidRPr="00C04EAA">
        <w:rPr>
          <w:sz w:val="15"/>
          <w:szCs w:val="15"/>
        </w:rPr>
        <w:t xml:space="preserve">The Seller agrees to pay the Listing Agent:   </w:t>
      </w:r>
      <w:r w:rsidRPr="00C04EAA">
        <w:rPr>
          <w:sz w:val="15"/>
          <w:szCs w:val="15"/>
        </w:rPr>
        <w:fldChar w:fldCharType="begin">
          <w:ffData>
            <w:name w:val="Check5"/>
            <w:enabled/>
            <w:calcOnExit w:val="0"/>
            <w:checkBox>
              <w:sizeAuto/>
              <w:default w:val="0"/>
            </w:checkBox>
          </w:ffData>
        </w:fldChar>
      </w:r>
      <w:bookmarkStart w:id="19" w:name="Check5"/>
      <w:r w:rsidRPr="00C04EAA">
        <w:rPr>
          <w:sz w:val="15"/>
          <w:szCs w:val="15"/>
        </w:rPr>
        <w:instrText xml:space="preserve"> FORMCHECKBOX </w:instrText>
      </w:r>
      <w:r w:rsidR="00000000">
        <w:rPr>
          <w:sz w:val="15"/>
          <w:szCs w:val="15"/>
        </w:rPr>
      </w:r>
      <w:r w:rsidR="00000000">
        <w:rPr>
          <w:sz w:val="15"/>
          <w:szCs w:val="15"/>
        </w:rPr>
        <w:fldChar w:fldCharType="separate"/>
      </w:r>
      <w:r w:rsidRPr="00C04EAA">
        <w:rPr>
          <w:sz w:val="15"/>
          <w:szCs w:val="15"/>
        </w:rPr>
        <w:fldChar w:fldCharType="end"/>
      </w:r>
      <w:bookmarkEnd w:id="19"/>
      <w:r w:rsidRPr="00C04EAA">
        <w:rPr>
          <w:sz w:val="15"/>
          <w:szCs w:val="15"/>
        </w:rPr>
        <w:t xml:space="preserve"> pursuant to the terms of the listing agreement between the Seller and the Listing Agent;</w:t>
      </w:r>
      <w:r>
        <w:rPr>
          <w:sz w:val="15"/>
          <w:szCs w:val="15"/>
        </w:rPr>
        <w:t xml:space="preserve"> </w:t>
      </w:r>
      <w:r w:rsidRPr="00C04EAA">
        <w:rPr>
          <w:sz w:val="15"/>
          <w:szCs w:val="15"/>
        </w:rPr>
        <w:t xml:space="preserve">or </w:t>
      </w:r>
      <w:r w:rsidRPr="00C04EAA">
        <w:rPr>
          <w:sz w:val="15"/>
          <w:szCs w:val="15"/>
        </w:rPr>
        <w:fldChar w:fldCharType="begin">
          <w:ffData>
            <w:name w:val="Check6"/>
            <w:enabled/>
            <w:calcOnExit w:val="0"/>
            <w:checkBox>
              <w:sizeAuto/>
              <w:default w:val="0"/>
            </w:checkBox>
          </w:ffData>
        </w:fldChar>
      </w:r>
      <w:bookmarkStart w:id="20" w:name="Check6"/>
      <w:r w:rsidRPr="00C04EAA">
        <w:rPr>
          <w:sz w:val="15"/>
          <w:szCs w:val="15"/>
        </w:rPr>
        <w:instrText xml:space="preserve"> FORMCHECKBOX </w:instrText>
      </w:r>
      <w:r w:rsidR="00000000">
        <w:rPr>
          <w:sz w:val="15"/>
          <w:szCs w:val="15"/>
        </w:rPr>
      </w:r>
      <w:r w:rsidR="00000000">
        <w:rPr>
          <w:sz w:val="15"/>
          <w:szCs w:val="15"/>
        </w:rPr>
        <w:fldChar w:fldCharType="separate"/>
      </w:r>
      <w:r w:rsidRPr="00C04EAA">
        <w:rPr>
          <w:sz w:val="15"/>
          <w:szCs w:val="15"/>
        </w:rPr>
        <w:fldChar w:fldCharType="end"/>
      </w:r>
      <w:bookmarkEnd w:id="20"/>
      <w:r w:rsidRPr="00C04EAA">
        <w:rPr>
          <w:sz w:val="15"/>
          <w:szCs w:val="15"/>
        </w:rPr>
        <w:t xml:space="preserve">  </w:t>
      </w:r>
      <w:r w:rsidRPr="00C04EAA">
        <w:rPr>
          <w:sz w:val="15"/>
          <w:szCs w:val="15"/>
          <w:u w:val="single"/>
        </w:rPr>
        <w:tab/>
      </w:r>
      <w:r w:rsidRPr="00C04EAA">
        <w:rPr>
          <w:sz w:val="15"/>
          <w:szCs w:val="15"/>
          <w:u w:val="single"/>
        </w:rPr>
        <w:tab/>
      </w:r>
      <w:proofErr w:type="gramStart"/>
      <w:r w:rsidRPr="00C04EAA">
        <w:rPr>
          <w:sz w:val="15"/>
          <w:szCs w:val="15"/>
          <w:u w:val="single"/>
        </w:rPr>
        <w:tab/>
      </w:r>
      <w:r>
        <w:rPr>
          <w:sz w:val="15"/>
          <w:szCs w:val="15"/>
          <w:u w:val="single"/>
        </w:rPr>
        <w:t xml:space="preserve"> </w:t>
      </w:r>
      <w:r>
        <w:rPr>
          <w:sz w:val="15"/>
          <w:szCs w:val="15"/>
        </w:rPr>
        <w:t>.</w:t>
      </w:r>
      <w:proofErr w:type="gramEnd"/>
      <w:r>
        <w:rPr>
          <w:sz w:val="15"/>
          <w:szCs w:val="15"/>
        </w:rPr>
        <w:t xml:space="preserve"> </w:t>
      </w:r>
      <w:r w:rsidRPr="00C04EAA">
        <w:rPr>
          <w:sz w:val="15"/>
          <w:szCs w:val="15"/>
        </w:rPr>
        <w:t>The Buyer agrees to pay the Sel</w:t>
      </w:r>
      <w:r>
        <w:rPr>
          <w:sz w:val="15"/>
          <w:szCs w:val="15"/>
        </w:rPr>
        <w:t xml:space="preserve">ling Agent: </w:t>
      </w:r>
      <w:r w:rsidRPr="00C04EAA">
        <w:rPr>
          <w:sz w:val="15"/>
          <w:szCs w:val="15"/>
        </w:rPr>
        <w:fldChar w:fldCharType="begin">
          <w:ffData>
            <w:name w:val="Check7"/>
            <w:enabled/>
            <w:calcOnExit w:val="0"/>
            <w:checkBox>
              <w:sizeAuto/>
              <w:default w:val="0"/>
            </w:checkBox>
          </w:ffData>
        </w:fldChar>
      </w:r>
      <w:bookmarkStart w:id="21" w:name="Check7"/>
      <w:r w:rsidRPr="00C04EAA">
        <w:rPr>
          <w:sz w:val="15"/>
          <w:szCs w:val="15"/>
        </w:rPr>
        <w:instrText xml:space="preserve"> FORMCHECKBOX </w:instrText>
      </w:r>
      <w:r w:rsidR="00000000">
        <w:rPr>
          <w:sz w:val="15"/>
          <w:szCs w:val="15"/>
        </w:rPr>
      </w:r>
      <w:r w:rsidR="00000000">
        <w:rPr>
          <w:sz w:val="15"/>
          <w:szCs w:val="15"/>
        </w:rPr>
        <w:fldChar w:fldCharType="separate"/>
      </w:r>
      <w:r w:rsidRPr="00C04EAA">
        <w:rPr>
          <w:sz w:val="15"/>
          <w:szCs w:val="15"/>
        </w:rPr>
        <w:fldChar w:fldCharType="end"/>
      </w:r>
      <w:bookmarkEnd w:id="21"/>
      <w:r w:rsidRPr="00C04EAA">
        <w:rPr>
          <w:sz w:val="15"/>
          <w:szCs w:val="15"/>
        </w:rPr>
        <w:t xml:space="preserve"> pursuant to t</w:t>
      </w:r>
      <w:r>
        <w:rPr>
          <w:sz w:val="15"/>
          <w:szCs w:val="15"/>
        </w:rPr>
        <w:t xml:space="preserve">he terms of the buyer brokerage </w:t>
      </w:r>
      <w:r w:rsidRPr="00C04EAA">
        <w:rPr>
          <w:sz w:val="15"/>
          <w:szCs w:val="15"/>
        </w:rPr>
        <w:t xml:space="preserve">agreement between the Buyer and the Selling Agent; or  </w:t>
      </w:r>
      <w:r w:rsidRPr="00C04EAA">
        <w:rPr>
          <w:sz w:val="15"/>
          <w:szCs w:val="15"/>
        </w:rPr>
        <w:fldChar w:fldCharType="begin">
          <w:ffData>
            <w:name w:val="Check8"/>
            <w:enabled/>
            <w:calcOnExit w:val="0"/>
            <w:checkBox>
              <w:sizeAuto/>
              <w:default w:val="0"/>
            </w:checkBox>
          </w:ffData>
        </w:fldChar>
      </w:r>
      <w:bookmarkStart w:id="22" w:name="Check8"/>
      <w:r w:rsidRPr="00C04EAA">
        <w:rPr>
          <w:sz w:val="15"/>
          <w:szCs w:val="15"/>
        </w:rPr>
        <w:instrText xml:space="preserve"> FORMCHECKBOX </w:instrText>
      </w:r>
      <w:r w:rsidR="00000000">
        <w:rPr>
          <w:sz w:val="15"/>
          <w:szCs w:val="15"/>
        </w:rPr>
      </w:r>
      <w:r w:rsidR="00000000">
        <w:rPr>
          <w:sz w:val="15"/>
          <w:szCs w:val="15"/>
        </w:rPr>
        <w:fldChar w:fldCharType="separate"/>
      </w:r>
      <w:r w:rsidRPr="00C04EAA">
        <w:rPr>
          <w:sz w:val="15"/>
          <w:szCs w:val="15"/>
        </w:rPr>
        <w:fldChar w:fldCharType="end"/>
      </w:r>
      <w:bookmarkEnd w:id="22"/>
      <w:r w:rsidRPr="00C04EAA">
        <w:rPr>
          <w:sz w:val="15"/>
          <w:szCs w:val="15"/>
        </w:rPr>
        <w:t xml:space="preserve">    </w:t>
      </w:r>
      <w:r w:rsidRPr="00C04EAA">
        <w:rPr>
          <w:sz w:val="15"/>
          <w:szCs w:val="15"/>
          <w:u w:val="single"/>
        </w:rPr>
        <w:tab/>
      </w:r>
      <w:r>
        <w:rPr>
          <w:sz w:val="15"/>
          <w:szCs w:val="15"/>
          <w:u w:val="single"/>
        </w:rPr>
        <w:t xml:space="preserve">                  </w:t>
      </w:r>
      <w:proofErr w:type="gramStart"/>
      <w:r>
        <w:rPr>
          <w:sz w:val="15"/>
          <w:szCs w:val="15"/>
          <w:u w:val="single"/>
        </w:rPr>
        <w:t xml:space="preserve">  </w:t>
      </w:r>
      <w:r w:rsidRPr="00C04EAA">
        <w:rPr>
          <w:sz w:val="15"/>
          <w:szCs w:val="15"/>
        </w:rPr>
        <w:t>.</w:t>
      </w:r>
      <w:proofErr w:type="gramEnd"/>
    </w:p>
    <w:p w14:paraId="00A4F884" w14:textId="77777777" w:rsidR="00BD2DE7" w:rsidRPr="00C04EAA" w:rsidRDefault="00BD2DE7" w:rsidP="00BD2DE7">
      <w:pPr>
        <w:tabs>
          <w:tab w:val="left" w:pos="720"/>
          <w:tab w:val="left" w:pos="1800"/>
          <w:tab w:val="left" w:pos="2430"/>
          <w:tab w:val="left" w:pos="4680"/>
          <w:tab w:val="left" w:pos="5580"/>
        </w:tabs>
        <w:spacing w:line="200" w:lineRule="exact"/>
        <w:jc w:val="both"/>
        <w:rPr>
          <w:sz w:val="15"/>
          <w:szCs w:val="15"/>
        </w:rPr>
      </w:pPr>
    </w:p>
    <w:p w14:paraId="53DE92E7" w14:textId="77777777" w:rsidR="00BD2DE7" w:rsidRPr="00C04EAA" w:rsidRDefault="00BD2DE7" w:rsidP="00BD2DE7">
      <w:pPr>
        <w:tabs>
          <w:tab w:val="left" w:pos="720"/>
          <w:tab w:val="left" w:pos="1800"/>
          <w:tab w:val="left" w:pos="2430"/>
          <w:tab w:val="left" w:pos="4680"/>
          <w:tab w:val="left" w:pos="5580"/>
        </w:tabs>
        <w:spacing w:line="200" w:lineRule="exact"/>
        <w:rPr>
          <w:sz w:val="15"/>
          <w:szCs w:val="15"/>
        </w:rPr>
      </w:pPr>
      <w:r w:rsidRPr="00C04EAA">
        <w:rPr>
          <w:sz w:val="15"/>
          <w:szCs w:val="15"/>
        </w:rPr>
        <w:t>Acknowledgment of Copy Received:</w:t>
      </w:r>
    </w:p>
    <w:p w14:paraId="1CB6958B" w14:textId="77777777" w:rsidR="00BD2DE7" w:rsidRPr="00C04EAA" w:rsidRDefault="00BD2DE7" w:rsidP="00BD2DE7">
      <w:pPr>
        <w:tabs>
          <w:tab w:val="left" w:pos="720"/>
          <w:tab w:val="left" w:pos="1800"/>
          <w:tab w:val="left" w:pos="2430"/>
          <w:tab w:val="left" w:pos="4680"/>
          <w:tab w:val="left" w:pos="5580"/>
        </w:tabs>
        <w:spacing w:line="200" w:lineRule="exact"/>
        <w:rPr>
          <w:sz w:val="15"/>
          <w:szCs w:val="15"/>
        </w:rPr>
      </w:pPr>
    </w:p>
    <w:p w14:paraId="2393AA79"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rPr>
        <w:t xml:space="preserve">Buyer: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Seller: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14:paraId="72FFA78A"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14:paraId="54CB5331"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14:paraId="17435499"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14:paraId="0D11243D"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14:paraId="65A7E38B"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14:paraId="74D12BDA" w14:textId="77777777" w:rsidR="00BD2DE7"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14:paraId="178C3AAA"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rPr>
        <w:t>Date:</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Date: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14:paraId="79B357F5"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14:paraId="704247CA"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14:paraId="39C8FEE7" w14:textId="77777777" w:rsidR="00BD2DE7" w:rsidRDefault="00BD2DE7" w:rsidP="00BD2DE7">
      <w:pPr>
        <w:tabs>
          <w:tab w:val="left" w:pos="720"/>
          <w:tab w:val="left" w:pos="1800"/>
          <w:tab w:val="left" w:pos="2430"/>
          <w:tab w:val="left" w:pos="4410"/>
          <w:tab w:val="left" w:pos="4680"/>
          <w:tab w:val="left" w:pos="4950"/>
          <w:tab w:val="left" w:pos="5580"/>
        </w:tabs>
        <w:spacing w:line="200" w:lineRule="exact"/>
        <w:rPr>
          <w:sz w:val="15"/>
          <w:szCs w:val="15"/>
          <w:u w:val="single"/>
        </w:rPr>
      </w:pPr>
    </w:p>
    <w:p w14:paraId="6EE7BAC2"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br/>
        <w:t>Selling Brokerage</w:t>
      </w:r>
      <w:r w:rsidRPr="00C04EAA">
        <w:rPr>
          <w:sz w:val="15"/>
          <w:szCs w:val="15"/>
        </w:rPr>
        <w:tab/>
      </w:r>
      <w:r w:rsidRPr="00C04EAA">
        <w:rPr>
          <w:sz w:val="15"/>
          <w:szCs w:val="15"/>
        </w:rPr>
        <w:tab/>
      </w:r>
      <w:r w:rsidRPr="00C04EAA">
        <w:rPr>
          <w:sz w:val="15"/>
          <w:szCs w:val="15"/>
        </w:rPr>
        <w:tab/>
      </w:r>
      <w:r w:rsidRPr="00C04EAA">
        <w:rPr>
          <w:sz w:val="15"/>
          <w:szCs w:val="15"/>
        </w:rPr>
        <w:tab/>
      </w:r>
      <w:r w:rsidRPr="00C04EAA">
        <w:rPr>
          <w:sz w:val="15"/>
          <w:szCs w:val="15"/>
        </w:rPr>
        <w:tab/>
        <w:t>Listing Brokerage</w:t>
      </w:r>
    </w:p>
    <w:p w14:paraId="4AF49252"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14:paraId="239E38B8"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rPr>
        <w:t xml:space="preserve">By: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By: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14:paraId="07F2B806"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14:paraId="058A751B" w14:textId="77777777"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14:paraId="2BBB45C1" w14:textId="77777777" w:rsidR="00BD2DE7"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14:paraId="4A6FD8C0" w14:textId="77777777" w:rsidR="00BD2DE7" w:rsidRDefault="00BD2DE7" w:rsidP="00BD2DE7">
      <w:pPr>
        <w:tabs>
          <w:tab w:val="left" w:pos="720"/>
          <w:tab w:val="left" w:pos="1800"/>
          <w:tab w:val="left" w:pos="2430"/>
          <w:tab w:val="left" w:pos="4410"/>
          <w:tab w:val="left" w:pos="4680"/>
          <w:tab w:val="left" w:pos="4950"/>
          <w:tab w:val="left" w:pos="5580"/>
        </w:tabs>
        <w:spacing w:line="200" w:lineRule="exact"/>
        <w:rPr>
          <w:sz w:val="15"/>
          <w:szCs w:val="15"/>
          <w:u w:val="single"/>
        </w:rPr>
      </w:pPr>
      <w:r w:rsidRPr="00C04EAA">
        <w:rPr>
          <w:sz w:val="15"/>
          <w:szCs w:val="15"/>
        </w:rPr>
        <w:t xml:space="preserve">Date: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Date: </w:t>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p>
    <w:p w14:paraId="3FDB1D35" w14:textId="77777777" w:rsidR="00BD2DE7" w:rsidRPr="00220953" w:rsidRDefault="00BD2DE7" w:rsidP="00BD2DE7">
      <w:pPr>
        <w:tabs>
          <w:tab w:val="left" w:pos="3495"/>
        </w:tabs>
        <w:rPr>
          <w:sz w:val="15"/>
          <w:szCs w:val="15"/>
          <w:u w:val="single"/>
        </w:rPr>
        <w:sectPr w:rsidR="00BD2DE7" w:rsidRPr="00220953" w:rsidSect="005F1134">
          <w:headerReference w:type="default" r:id="rId13"/>
          <w:footerReference w:type="default" r:id="rId14"/>
          <w:pgSz w:w="12240" w:h="15840" w:code="1"/>
          <w:pgMar w:top="360" w:right="1350" w:bottom="540" w:left="1440" w:header="270" w:footer="288" w:gutter="0"/>
          <w:lnNumType w:countBy="1"/>
          <w:cols w:space="720"/>
          <w:docGrid w:linePitch="360"/>
        </w:sectPr>
      </w:pPr>
      <w:r>
        <w:rPr>
          <w:sz w:val="15"/>
          <w:szCs w:val="15"/>
        </w:rPr>
        <w:tab/>
      </w:r>
    </w:p>
    <w:p w14:paraId="53FC63D4" w14:textId="77777777" w:rsidR="00BD2DE7" w:rsidRPr="00470310" w:rsidRDefault="00BD2DE7" w:rsidP="00BD2DE7">
      <w:pPr>
        <w:pStyle w:val="Heading2"/>
        <w:rPr>
          <w:b w:val="0"/>
          <w:sz w:val="24"/>
          <w:szCs w:val="24"/>
        </w:rPr>
      </w:pPr>
      <w:r w:rsidRPr="00470310">
        <w:rPr>
          <w:b w:val="0"/>
          <w:sz w:val="24"/>
          <w:szCs w:val="24"/>
        </w:rPr>
        <w:lastRenderedPageBreak/>
        <w:t>Washington Real Estate Agency Disclosure</w:t>
      </w:r>
    </w:p>
    <w:p w14:paraId="148E933C" w14:textId="77777777" w:rsidR="00BD2DE7" w:rsidRPr="00696CFC" w:rsidRDefault="00BD2DE7" w:rsidP="00BD2DE7">
      <w:pPr>
        <w:rPr>
          <w:b/>
          <w:sz w:val="28"/>
          <w:szCs w:val="28"/>
        </w:rPr>
      </w:pPr>
      <w:r w:rsidRPr="00696CFC">
        <w:rPr>
          <w:b/>
          <w:sz w:val="28"/>
          <w:szCs w:val="28"/>
        </w:rPr>
        <w:t>The Law of Real Estate Agency</w:t>
      </w:r>
    </w:p>
    <w:p w14:paraId="3CB328C2" w14:textId="77777777" w:rsidR="00BD2DE7" w:rsidRDefault="00BD2DE7" w:rsidP="00BD2DE7">
      <w:pPr>
        <w:pStyle w:val="NormalWeb"/>
        <w:jc w:val="both"/>
        <w:rPr>
          <w:rFonts w:ascii="Verdana" w:hAnsi="Verdana"/>
          <w:color w:val="000000"/>
          <w:sz w:val="20"/>
          <w:szCs w:val="20"/>
        </w:rPr>
      </w:pPr>
      <w:r>
        <w:rPr>
          <w:rFonts w:ascii="Verdana" w:hAnsi="Verdana"/>
          <w:b/>
          <w:bCs/>
          <w:color w:val="000000"/>
          <w:sz w:val="20"/>
          <w:szCs w:val="20"/>
        </w:rPr>
        <w:t>This pamphlet describes your legal rights in dealing with a real estate broker or salesperson. Please read it carefully before signing any documents.</w:t>
      </w:r>
    </w:p>
    <w:p w14:paraId="402F6AA6" w14:textId="77777777" w:rsidR="00BD2DE7" w:rsidRDefault="00BD2DE7" w:rsidP="00BD2DE7">
      <w:pPr>
        <w:pStyle w:val="NormalWeb"/>
        <w:jc w:val="both"/>
        <w:rPr>
          <w:rFonts w:ascii="Verdana" w:hAnsi="Verdana"/>
          <w:color w:val="000000"/>
          <w:sz w:val="20"/>
          <w:szCs w:val="20"/>
        </w:rPr>
      </w:pPr>
      <w:r>
        <w:rPr>
          <w:rFonts w:ascii="Verdana" w:hAnsi="Verdana"/>
          <w:color w:val="000000"/>
          <w:sz w:val="20"/>
          <w:szCs w:val="20"/>
        </w:rPr>
        <w:t>The following is only a brief summary of the attached law.</w:t>
      </w:r>
    </w:p>
    <w:p w14:paraId="761B49C7" w14:textId="77777777" w:rsidR="00BD2DE7" w:rsidRDefault="00BD2DE7" w:rsidP="00BD2DE7">
      <w:pPr>
        <w:pStyle w:val="NormalWeb"/>
        <w:jc w:val="both"/>
        <w:rPr>
          <w:rFonts w:ascii="Verdana" w:hAnsi="Verdana"/>
          <w:color w:val="000000"/>
          <w:sz w:val="20"/>
          <w:szCs w:val="20"/>
        </w:rPr>
      </w:pPr>
      <w:r>
        <w:rPr>
          <w:rFonts w:ascii="Verdana" w:hAnsi="Verdana"/>
          <w:color w:val="000000"/>
          <w:sz w:val="20"/>
          <w:szCs w:val="20"/>
        </w:rPr>
        <w:t xml:space="preserve">Sec. 1. Definitions. Defines the specific terms used in the law. </w:t>
      </w:r>
    </w:p>
    <w:p w14:paraId="0FEA5194" w14:textId="77777777" w:rsidR="00BD2DE7" w:rsidRDefault="00BD2DE7" w:rsidP="00BD2DE7">
      <w:pPr>
        <w:pStyle w:val="NormalWeb"/>
        <w:jc w:val="both"/>
        <w:rPr>
          <w:rFonts w:ascii="Verdana" w:hAnsi="Verdana"/>
          <w:color w:val="000000"/>
          <w:sz w:val="20"/>
          <w:szCs w:val="20"/>
        </w:rPr>
      </w:pPr>
      <w:r>
        <w:rPr>
          <w:rFonts w:ascii="Verdana" w:hAnsi="Verdana"/>
          <w:color w:val="000000"/>
          <w:sz w:val="20"/>
          <w:szCs w:val="20"/>
        </w:rPr>
        <w:t xml:space="preserve">Sec. 2. Relationships between Licensees and the Public. States that a licensee who works with a buyer or tenant represents that buyer or tenant – unless the licensee is the Listing </w:t>
      </w:r>
      <w:r>
        <w:rPr>
          <w:rFonts w:ascii="Verdana" w:hAnsi="Verdana"/>
          <w:color w:val="000000"/>
          <w:sz w:val="20"/>
          <w:szCs w:val="20"/>
        </w:rPr>
        <w:br/>
        <w:t>Agent, a Seller’s Subagent, a Dual Agent, the Seller personally or the parties agree otherwise. Also states that in a transaction involving two different licensees affiliated with the same broker, the broker is a dual agent and each licensee solely represents his or her client – unless the parties agree in writing that both licensees are dual agents.</w:t>
      </w:r>
    </w:p>
    <w:p w14:paraId="2B485F07" w14:textId="77777777" w:rsidR="00BD2DE7" w:rsidRDefault="00BD2DE7" w:rsidP="00BD2DE7">
      <w:pPr>
        <w:pStyle w:val="NormalWeb"/>
        <w:jc w:val="both"/>
        <w:rPr>
          <w:rFonts w:ascii="Verdana" w:hAnsi="Verdana"/>
          <w:color w:val="000000"/>
          <w:sz w:val="20"/>
          <w:szCs w:val="20"/>
        </w:rPr>
      </w:pPr>
      <w:r>
        <w:rPr>
          <w:rFonts w:ascii="Verdana" w:hAnsi="Verdana"/>
          <w:color w:val="000000"/>
          <w:sz w:val="20"/>
          <w:szCs w:val="20"/>
        </w:rPr>
        <w:t>Sec. 3. Duties of a Licensee Generally. Prescribes the duties that are owed by all licensees, regardless of who the licensee represents. Requires disclosure of the licensee's agency relationship in a specific transaction.</w:t>
      </w:r>
    </w:p>
    <w:p w14:paraId="1272553B" w14:textId="77777777" w:rsidR="00BD2DE7" w:rsidRDefault="00BD2DE7" w:rsidP="00BD2DE7">
      <w:pPr>
        <w:pStyle w:val="NormalWeb"/>
        <w:jc w:val="both"/>
        <w:rPr>
          <w:rFonts w:ascii="Verdana" w:hAnsi="Verdana"/>
          <w:color w:val="000000"/>
          <w:sz w:val="20"/>
          <w:szCs w:val="20"/>
        </w:rPr>
      </w:pPr>
      <w:r>
        <w:rPr>
          <w:rFonts w:ascii="Verdana" w:hAnsi="Verdana"/>
          <w:color w:val="000000"/>
          <w:sz w:val="20"/>
          <w:szCs w:val="20"/>
        </w:rPr>
        <w:t>Sec. 4. Duties of a Seller's Agent. Prescribes the additional duties of a licensee representing the seller or landlord only.</w:t>
      </w:r>
    </w:p>
    <w:p w14:paraId="473C6910" w14:textId="77777777" w:rsidR="00BD2DE7" w:rsidRDefault="00BD2DE7" w:rsidP="00BD2DE7">
      <w:pPr>
        <w:pStyle w:val="NormalWeb"/>
        <w:jc w:val="both"/>
        <w:rPr>
          <w:rFonts w:ascii="Verdana" w:hAnsi="Verdana"/>
          <w:color w:val="000000"/>
          <w:sz w:val="20"/>
          <w:szCs w:val="20"/>
        </w:rPr>
      </w:pPr>
      <w:r>
        <w:rPr>
          <w:rFonts w:ascii="Verdana" w:hAnsi="Verdana"/>
          <w:color w:val="000000"/>
          <w:sz w:val="20"/>
          <w:szCs w:val="20"/>
        </w:rPr>
        <w:t>Sec. 5. Duties of a Buyer's Agent. Prescribes the additional duties of a licensee representing the buyer or tenant only.</w:t>
      </w:r>
    </w:p>
    <w:p w14:paraId="7397603A" w14:textId="77777777" w:rsidR="00BD2DE7" w:rsidRDefault="00BD2DE7" w:rsidP="00BD2DE7">
      <w:pPr>
        <w:pStyle w:val="NormalWeb"/>
        <w:jc w:val="both"/>
        <w:rPr>
          <w:rFonts w:ascii="Verdana" w:hAnsi="Verdana"/>
          <w:color w:val="000000"/>
          <w:sz w:val="20"/>
          <w:szCs w:val="20"/>
        </w:rPr>
      </w:pPr>
      <w:r>
        <w:rPr>
          <w:rFonts w:ascii="Verdana" w:hAnsi="Verdana"/>
          <w:color w:val="000000"/>
          <w:sz w:val="20"/>
          <w:szCs w:val="20"/>
        </w:rPr>
        <w:t>Sec. 6. Duties of a Dual Agent. Prescribes the additional duties of a licensee representing both parties in the same transaction, and requires the written consent of both parties to the licensee acting as a dual agent.</w:t>
      </w:r>
    </w:p>
    <w:p w14:paraId="115393F9" w14:textId="77777777" w:rsidR="00BD2DE7" w:rsidRDefault="00BD2DE7" w:rsidP="00BD2DE7">
      <w:pPr>
        <w:pStyle w:val="NormalWeb"/>
        <w:jc w:val="both"/>
        <w:rPr>
          <w:rFonts w:ascii="Verdana" w:hAnsi="Verdana"/>
          <w:color w:val="000000"/>
          <w:sz w:val="20"/>
          <w:szCs w:val="20"/>
        </w:rPr>
      </w:pPr>
      <w:r>
        <w:rPr>
          <w:rFonts w:ascii="Verdana" w:hAnsi="Verdana"/>
          <w:color w:val="000000"/>
          <w:sz w:val="20"/>
          <w:szCs w:val="20"/>
        </w:rPr>
        <w:t>Sec. 7. Duration of Agency Relationship. Describes when an agency relationship begins and ends. Provides that the duties of accounting and confidentiality continue after the termination of an agency relationship.</w:t>
      </w:r>
    </w:p>
    <w:p w14:paraId="4E607785" w14:textId="77777777" w:rsidR="00BD2DE7" w:rsidRDefault="00BD2DE7" w:rsidP="00BD2DE7">
      <w:pPr>
        <w:pStyle w:val="NormalWeb"/>
        <w:jc w:val="both"/>
        <w:rPr>
          <w:rFonts w:ascii="Verdana" w:hAnsi="Verdana"/>
          <w:color w:val="000000"/>
          <w:sz w:val="20"/>
          <w:szCs w:val="20"/>
        </w:rPr>
      </w:pPr>
      <w:r>
        <w:rPr>
          <w:rFonts w:ascii="Verdana" w:hAnsi="Verdana"/>
          <w:color w:val="000000"/>
          <w:sz w:val="20"/>
          <w:szCs w:val="20"/>
        </w:rPr>
        <w:t xml:space="preserve">Sec. 8. Compensation. Allows brokers to share compensation with cooperating brokers. States that payment of compensation does not necessarily establish an agency relationship. Allows brokers to receive compensation from more than one party in a transaction with the </w:t>
      </w:r>
      <w:proofErr w:type="gramStart"/>
      <w:r>
        <w:rPr>
          <w:rFonts w:ascii="Verdana" w:hAnsi="Verdana"/>
          <w:color w:val="000000"/>
          <w:sz w:val="20"/>
          <w:szCs w:val="20"/>
        </w:rPr>
        <w:t>parties</w:t>
      </w:r>
      <w:proofErr w:type="gramEnd"/>
      <w:r>
        <w:rPr>
          <w:rFonts w:ascii="Verdana" w:hAnsi="Verdana"/>
          <w:color w:val="000000"/>
          <w:sz w:val="20"/>
          <w:szCs w:val="20"/>
        </w:rPr>
        <w:t xml:space="preserve"> consent.</w:t>
      </w:r>
    </w:p>
    <w:p w14:paraId="65D60EC4" w14:textId="77777777" w:rsidR="00BD2DE7" w:rsidRDefault="00BD2DE7" w:rsidP="00BD2DE7">
      <w:pPr>
        <w:pStyle w:val="NormalWeb"/>
        <w:jc w:val="both"/>
        <w:rPr>
          <w:rFonts w:ascii="Verdana" w:hAnsi="Verdana"/>
          <w:color w:val="000000"/>
          <w:sz w:val="20"/>
          <w:szCs w:val="20"/>
        </w:rPr>
      </w:pPr>
      <w:r>
        <w:rPr>
          <w:rFonts w:ascii="Verdana" w:hAnsi="Verdana"/>
          <w:color w:val="000000"/>
          <w:sz w:val="20"/>
          <w:szCs w:val="20"/>
        </w:rPr>
        <w:t>Sec. 9. Vicarious Liability. Eliminates the common law liability of a party for the conduct of the party's agent or subagent, unless the agent or subagent is insolvent. Also limits the liability of a broker for the conduct of a subagent associated with a different broker.</w:t>
      </w:r>
    </w:p>
    <w:p w14:paraId="60017328" w14:textId="77777777" w:rsidR="00BD2DE7" w:rsidRDefault="00BD2DE7" w:rsidP="00BD2DE7">
      <w:pPr>
        <w:pStyle w:val="NormalWeb"/>
        <w:jc w:val="both"/>
        <w:rPr>
          <w:rFonts w:ascii="Verdana" w:hAnsi="Verdana"/>
          <w:color w:val="000000"/>
          <w:sz w:val="20"/>
          <w:szCs w:val="20"/>
        </w:rPr>
      </w:pPr>
      <w:r>
        <w:rPr>
          <w:rFonts w:ascii="Verdana" w:hAnsi="Verdana"/>
          <w:color w:val="000000"/>
          <w:sz w:val="20"/>
          <w:szCs w:val="20"/>
        </w:rPr>
        <w:t>Sec. 10. Imputed Knowledge and Notice. Eliminates the common law rule that notice to or knowledge of an agent constitutes notice to or knowledge of the principal.</w:t>
      </w:r>
    </w:p>
    <w:p w14:paraId="32ABAC56" w14:textId="77777777" w:rsidR="00BD2DE7" w:rsidRDefault="00BD2DE7" w:rsidP="00BD2DE7">
      <w:pPr>
        <w:pStyle w:val="NormalWeb"/>
        <w:jc w:val="both"/>
        <w:rPr>
          <w:rFonts w:ascii="Verdana" w:hAnsi="Verdana"/>
          <w:color w:val="000000"/>
          <w:sz w:val="20"/>
          <w:szCs w:val="20"/>
        </w:rPr>
      </w:pPr>
      <w:r>
        <w:rPr>
          <w:rFonts w:ascii="Verdana" w:hAnsi="Verdana"/>
          <w:color w:val="000000"/>
          <w:sz w:val="20"/>
          <w:szCs w:val="20"/>
        </w:rPr>
        <w:t>Sec. 11. Interpretation. This law replaces the fiduciary duties owed by an agent to a principal under the common law, to the extent that it conflicts with the common law.</w:t>
      </w:r>
    </w:p>
    <w:p w14:paraId="7EFF1ACF" w14:textId="77777777" w:rsidR="00BD2DE7" w:rsidRDefault="00BD2DE7" w:rsidP="00BD2DE7">
      <w:pPr>
        <w:pStyle w:val="NormalWeb"/>
        <w:jc w:val="both"/>
        <w:rPr>
          <w:rFonts w:ascii="Verdana" w:hAnsi="Verdana"/>
          <w:color w:val="000000"/>
          <w:sz w:val="20"/>
          <w:szCs w:val="20"/>
        </w:rPr>
      </w:pPr>
      <w:r>
        <w:rPr>
          <w:rFonts w:ascii="Verdana" w:hAnsi="Verdana"/>
          <w:b/>
          <w:bCs/>
          <w:color w:val="000000"/>
          <w:sz w:val="20"/>
          <w:szCs w:val="20"/>
        </w:rPr>
        <w:t>RCW 18.86.010 Sec. 1. Definitions.</w:t>
      </w:r>
      <w:r>
        <w:rPr>
          <w:rFonts w:ascii="Verdana" w:hAnsi="Verdana"/>
          <w:color w:val="000000"/>
          <w:sz w:val="20"/>
          <w:szCs w:val="20"/>
        </w:rPr>
        <w:t xml:space="preserve"> Unless the context clearly requires otherwise, the definitions in this section apply throughout this chapter.</w:t>
      </w:r>
    </w:p>
    <w:p w14:paraId="1BB4608D"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lastRenderedPageBreak/>
        <w:t xml:space="preserve">"Agency relationship" means the agency relationship created under this chapter or by written agreement between a licensee and a buyer and/or seller relating to the performance of real estate brokerage services by the licensee. </w:t>
      </w:r>
    </w:p>
    <w:p w14:paraId="71E8C3AE"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"Agent" means a licensee who has entered into an agency relationship with a buyer or seller. </w:t>
      </w:r>
    </w:p>
    <w:p w14:paraId="09A7EED6"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"Business opportunity" means and includes a business, business opportunity, and goodwill of an existing business, or any one or combination thereof. </w:t>
      </w:r>
    </w:p>
    <w:p w14:paraId="0A824EB4"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"Buyer" means an actual or prospective purchaser in a real estate transaction, or an actual or prospective tenant in a real estate rental or lease transaction, as applicable. </w:t>
      </w:r>
    </w:p>
    <w:p w14:paraId="44120364"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"Buyer’s Agent" means a licensee who has entered into an agency relationship with only the buyer in a real estate transaction, and includes subagents engaged by a Buyer’s Agent. </w:t>
      </w:r>
    </w:p>
    <w:p w14:paraId="0218EF6B"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"Confidential information" means information from or concerning a principal of a licensee that: </w:t>
      </w:r>
    </w:p>
    <w:p w14:paraId="11A5986B" w14:textId="77777777" w:rsidR="00BD2DE7" w:rsidRDefault="00BD2DE7" w:rsidP="00BD2DE7">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Was acquired by the licensee during the course of an agency relationship with the principal; </w:t>
      </w:r>
    </w:p>
    <w:p w14:paraId="18D4EB5C" w14:textId="77777777" w:rsidR="00BD2DE7" w:rsidRDefault="00BD2DE7" w:rsidP="00BD2DE7">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The principal reasonably expects to be kept confidential; </w:t>
      </w:r>
    </w:p>
    <w:p w14:paraId="3B55F287" w14:textId="77777777" w:rsidR="00BD2DE7" w:rsidRDefault="00BD2DE7" w:rsidP="00BD2DE7">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The principal has not disclosed or authorized to be disclosed to third parties; </w:t>
      </w:r>
    </w:p>
    <w:p w14:paraId="6B45F12B" w14:textId="77777777" w:rsidR="00BD2DE7" w:rsidRDefault="00BD2DE7" w:rsidP="00BD2DE7">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Would, if disclosed, operate to the detriment of the principal; and </w:t>
      </w:r>
    </w:p>
    <w:p w14:paraId="7541ED70" w14:textId="77777777" w:rsidR="00BD2DE7" w:rsidRDefault="00BD2DE7" w:rsidP="00BD2DE7">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The principal personally would not be obligated to disclose to the other party. </w:t>
      </w:r>
    </w:p>
    <w:p w14:paraId="7D3ED466"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"Dual Agent" means a licensee who has entered into an agency relationship with both the buyer and seller in the same transaction. </w:t>
      </w:r>
    </w:p>
    <w:p w14:paraId="6E6750DA"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"Licensee" means a real estate broker, associate real estate broker, or real estate salesperson, as those terms are defined in chapter 18.85 RCW. </w:t>
      </w:r>
    </w:p>
    <w:p w14:paraId="0C95A885"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"Material fact" means information that substantially adversely affects the value of the property or a party's ability to perform its obligations in a real estate transaction, or operates to materially impair or defeat the purpose of the transaction. The fact or suspicion that the property, or any neighboring property, is or was the site of a murder, suicide or other death, rape or other sex crime, assault or other violent crime, robbery or burglary, illegal drug activity, gang-related activity, political or religious activity, or other act, occurrence, or use not adversely affecting the physical condition of or title to the property is not a material fact. </w:t>
      </w:r>
    </w:p>
    <w:p w14:paraId="646EAA64"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"Principal" means a buyer or a seller who has entered into an agency relationship with a licensee. </w:t>
      </w:r>
    </w:p>
    <w:p w14:paraId="048BA163"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"Real estate brokerage services" means the rendering of services for which a real estate license is required under chapter 18.85 RCW. </w:t>
      </w:r>
    </w:p>
    <w:p w14:paraId="7BBB0B62"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"Real estate transaction" or "transaction" means an actual or prospective transaction involving a purchase, sale, option, or exchange of any interest in real property or a business opportunity, or a lease or rental of real property. For purposes of this chapter, a prospective transaction does not exist until a written offer has been signed by at least one of the parties. </w:t>
      </w:r>
    </w:p>
    <w:p w14:paraId="51B0A630"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"Seller" means an actual or prospective seller in a real estate transaction, or an actual or prospective landlord in a real estate rental or lease transaction, as applicable. </w:t>
      </w:r>
    </w:p>
    <w:p w14:paraId="00E45562"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"Seller’s Agent" means a licensee who has entered into an agency relationship with only the seller in a real estate transaction, and includes subagents engaged by a Seller’s Agent. </w:t>
      </w:r>
    </w:p>
    <w:p w14:paraId="52AC5130" w14:textId="77777777"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"Subagent" means a licensee who is engaged to act on behalf of a principal by the principal's agent where the principal has authorized the agent in writing to appoint subagents. </w:t>
      </w:r>
    </w:p>
    <w:p w14:paraId="37B38E4F" w14:textId="77777777" w:rsidR="00BD2DE7" w:rsidRDefault="00BD2DE7" w:rsidP="00BD2DE7">
      <w:pPr>
        <w:pStyle w:val="NormalWeb"/>
        <w:jc w:val="both"/>
        <w:rPr>
          <w:rFonts w:ascii="Verdana" w:hAnsi="Verdana"/>
          <w:color w:val="000000"/>
          <w:sz w:val="20"/>
          <w:szCs w:val="20"/>
        </w:rPr>
      </w:pPr>
      <w:r>
        <w:rPr>
          <w:rFonts w:ascii="Verdana" w:hAnsi="Verdana"/>
          <w:b/>
          <w:bCs/>
          <w:color w:val="000000"/>
          <w:sz w:val="20"/>
          <w:szCs w:val="20"/>
        </w:rPr>
        <w:t>RCW 18.86.020 Sec. 2. Agency Relationship.</w:t>
      </w:r>
    </w:p>
    <w:p w14:paraId="7E6732E7" w14:textId="77777777" w:rsidR="00BD2DE7" w:rsidRDefault="00BD2DE7" w:rsidP="00BD2DE7">
      <w:pPr>
        <w:numPr>
          <w:ilvl w:val="0"/>
          <w:numId w:val="4"/>
        </w:numPr>
        <w:spacing w:before="100" w:beforeAutospacing="1" w:after="100" w:afterAutospacing="1"/>
        <w:jc w:val="both"/>
        <w:rPr>
          <w:rFonts w:ascii="Verdana" w:hAnsi="Verdana"/>
          <w:color w:val="000000"/>
        </w:rPr>
      </w:pPr>
      <w:r>
        <w:rPr>
          <w:rFonts w:ascii="Verdana" w:hAnsi="Verdana"/>
          <w:color w:val="000000"/>
        </w:rPr>
        <w:t xml:space="preserve">A licensee who performs real estate brokerage services for a buyer is a Buyer’s Agent unless the: </w:t>
      </w:r>
    </w:p>
    <w:p w14:paraId="5818CFB0" w14:textId="77777777" w:rsidR="00BD2DE7" w:rsidRDefault="00BD2DE7" w:rsidP="00BD2DE7">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Licensee has entered into a written agency agreement with the seller, in which case the licensee is a Seller’s Agent; </w:t>
      </w:r>
    </w:p>
    <w:p w14:paraId="4AE471DF" w14:textId="77777777" w:rsidR="00BD2DE7" w:rsidRDefault="00BD2DE7" w:rsidP="00BD2DE7">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has entered into a subagency agreement with the Seller’s Agent, in which case the licensee is a Seller’s Agent; </w:t>
      </w:r>
    </w:p>
    <w:p w14:paraId="38F1572C" w14:textId="77777777" w:rsidR="00BD2DE7" w:rsidRDefault="00BD2DE7" w:rsidP="00BD2DE7">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Licensee has entered into a written agency agreement with both parties, in which case the licensee is a dual agent; </w:t>
      </w:r>
    </w:p>
    <w:p w14:paraId="1DAA00B0" w14:textId="77777777" w:rsidR="00BD2DE7" w:rsidRDefault="00BD2DE7" w:rsidP="00BD2DE7">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Licensee is the seller or one of the sellers; or </w:t>
      </w:r>
    </w:p>
    <w:p w14:paraId="1DE92147" w14:textId="77777777" w:rsidR="00BD2DE7" w:rsidRDefault="00BD2DE7" w:rsidP="00BD2DE7">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Parties agree otherwise in writing after the licensee has complied with RCW 18.86.030 (l) (f) </w:t>
      </w:r>
    </w:p>
    <w:p w14:paraId="13AE6342" w14:textId="77777777" w:rsidR="00BD2DE7" w:rsidRDefault="00BD2DE7" w:rsidP="00BD2DE7">
      <w:pPr>
        <w:numPr>
          <w:ilvl w:val="0"/>
          <w:numId w:val="4"/>
        </w:numPr>
        <w:spacing w:before="100" w:beforeAutospacing="1" w:after="100" w:afterAutospacing="1"/>
        <w:jc w:val="both"/>
        <w:rPr>
          <w:rFonts w:ascii="Verdana" w:hAnsi="Verdana"/>
          <w:color w:val="000000"/>
        </w:rPr>
      </w:pPr>
      <w:r>
        <w:rPr>
          <w:rFonts w:ascii="Verdana" w:hAnsi="Verdana"/>
          <w:color w:val="000000"/>
        </w:rPr>
        <w:lastRenderedPageBreak/>
        <w:t xml:space="preserve">In a transaction in which different licensees affiliated with the same broker represent different parties, the broker is a dual agent, and must obtain the written consent of both parties as required under section 6 of this act. In such a case, each licensee shall solely represent the party with whom the licensee has an agency relationship, unless all parties agree in writing that both licensees are dual agents. </w:t>
      </w:r>
    </w:p>
    <w:p w14:paraId="242292E0" w14:textId="77777777" w:rsidR="00BD2DE7" w:rsidRDefault="00BD2DE7" w:rsidP="00BD2DE7">
      <w:pPr>
        <w:numPr>
          <w:ilvl w:val="0"/>
          <w:numId w:val="4"/>
        </w:numPr>
        <w:spacing w:before="100" w:beforeAutospacing="1" w:after="100" w:afterAutospacing="1"/>
        <w:jc w:val="both"/>
        <w:rPr>
          <w:rFonts w:ascii="Verdana" w:hAnsi="Verdana"/>
          <w:color w:val="000000"/>
        </w:rPr>
      </w:pPr>
      <w:r>
        <w:rPr>
          <w:rFonts w:ascii="Verdana" w:hAnsi="Verdana"/>
          <w:color w:val="000000"/>
        </w:rPr>
        <w:t xml:space="preserve">A licensee may work with a party in separate transactions pursuant to different relationships, including, but not limited to, representing a party in one transaction and at the same time not representing that party in a different transaction involving that party, if the licensee complies with this chapter in establishing the relationships for each transaction. </w:t>
      </w:r>
    </w:p>
    <w:p w14:paraId="5D69622E" w14:textId="77777777" w:rsidR="00BD2DE7" w:rsidRDefault="00BD2DE7" w:rsidP="00BD2DE7">
      <w:pPr>
        <w:pStyle w:val="NormalWeb"/>
        <w:jc w:val="both"/>
        <w:rPr>
          <w:rFonts w:ascii="Verdana" w:hAnsi="Verdana"/>
          <w:color w:val="000000"/>
          <w:sz w:val="20"/>
          <w:szCs w:val="20"/>
        </w:rPr>
      </w:pPr>
      <w:r>
        <w:rPr>
          <w:rFonts w:ascii="Verdana" w:hAnsi="Verdana"/>
          <w:b/>
          <w:bCs/>
          <w:color w:val="000000"/>
          <w:sz w:val="20"/>
          <w:szCs w:val="20"/>
        </w:rPr>
        <w:t>RCW 18.86.030 Sec. 3. Duties of Licensee</w:t>
      </w:r>
    </w:p>
    <w:p w14:paraId="2EE87181" w14:textId="77777777" w:rsidR="00BD2DE7" w:rsidRDefault="00BD2DE7" w:rsidP="00BD2DE7">
      <w:pPr>
        <w:numPr>
          <w:ilvl w:val="0"/>
          <w:numId w:val="5"/>
        </w:numPr>
        <w:spacing w:before="100" w:beforeAutospacing="1" w:after="100" w:afterAutospacing="1"/>
        <w:jc w:val="both"/>
        <w:rPr>
          <w:rFonts w:ascii="Verdana" w:hAnsi="Verdana"/>
          <w:color w:val="000000"/>
        </w:rPr>
      </w:pPr>
      <w:r>
        <w:rPr>
          <w:rFonts w:ascii="Verdana" w:hAnsi="Verdana"/>
          <w:color w:val="000000"/>
        </w:rPr>
        <w:t xml:space="preserve">Regardless of whether the licensee is an agent, a licensee owes to all parties to whom the licensee renders real estate brokerage services the following duties, which may not be waived: </w:t>
      </w:r>
    </w:p>
    <w:p w14:paraId="26571FD5" w14:textId="77777777"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exercise reasonable skill and care; </w:t>
      </w:r>
    </w:p>
    <w:p w14:paraId="776CEA2B" w14:textId="77777777"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deal honestly and in good faith; </w:t>
      </w:r>
    </w:p>
    <w:p w14:paraId="286071E1" w14:textId="77777777"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present all written offers, written notices and other written communications to and from either party in a timely manner, regardless of whether the property is subject to an existing contract for sale or the buyer is already a party to an existing contract to purchase; </w:t>
      </w:r>
    </w:p>
    <w:p w14:paraId="16FD7AC4" w14:textId="77777777"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disclose all existing material facts known by the licensee and not apparent or readily ascertainable to a party; provided that this subsection shall not be construed to imply any duty to investigate matters that the licensee has not agreed to investigate; </w:t>
      </w:r>
    </w:p>
    <w:p w14:paraId="155B6342" w14:textId="77777777"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account in a timely manner for all money and property received from or on behalf of either party; </w:t>
      </w:r>
    </w:p>
    <w:p w14:paraId="6DFB9B56" w14:textId="77777777"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provide a pamphlet on the law of real estate agency in the form prescribed in RCW 18.86.120 to all parties to whom the licensee renders real estate brokerage services, before the party signs an agency agreement with the licensee, signs an offer in a real estate transaction handled by the licensee, consents to dual agency, or waives any rights, under section RCW 18.86.020 (l) (e), 18.86.040 (l) (e), 18.86.050 (l) (e), or 18.86.060 (2) (e) or (f), whichever occurs earliest; and </w:t>
      </w:r>
    </w:p>
    <w:p w14:paraId="68833391" w14:textId="77777777"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disclose in writing to all parties to whom the licensee renders real estate brokerage services before the party signs an offer in a real estate transaction handled by the licensee, whether the licensee represents the buyer, the seller, both parties, or neither party. The disclosure shall be set forth in a separate paragraph entitled "Agency Disclosure" in the agreement between the buyer and seller or in a separate writing entitled "Agency Disclosure." </w:t>
      </w:r>
    </w:p>
    <w:p w14:paraId="0C5E2F4D" w14:textId="77777777" w:rsidR="00BD2DE7" w:rsidRDefault="00BD2DE7" w:rsidP="00BD2DE7">
      <w:pPr>
        <w:numPr>
          <w:ilvl w:val="0"/>
          <w:numId w:val="5"/>
        </w:numPr>
        <w:spacing w:before="100" w:beforeAutospacing="1" w:after="100" w:afterAutospacing="1"/>
        <w:jc w:val="both"/>
        <w:rPr>
          <w:rFonts w:ascii="Verdana" w:hAnsi="Verdana"/>
          <w:color w:val="000000"/>
        </w:rPr>
      </w:pPr>
      <w:r>
        <w:rPr>
          <w:rFonts w:ascii="Verdana" w:hAnsi="Verdana"/>
          <w:color w:val="000000"/>
        </w:rPr>
        <w:t xml:space="preserve">Unless otherwise agreed, a licensee owes no duty to conduct an independent inspection of the property or to conduct an independent investigation of either party's financial condition, and owes no duty to independently verify the accuracy or completeness of any statement made by either party or by any source reasonably believed by the licensee to be reliable. </w:t>
      </w:r>
    </w:p>
    <w:p w14:paraId="1449467C" w14:textId="77777777" w:rsidR="00BD2DE7" w:rsidRDefault="00BD2DE7" w:rsidP="00BD2DE7">
      <w:pPr>
        <w:pStyle w:val="NormalWeb"/>
        <w:jc w:val="both"/>
        <w:rPr>
          <w:rFonts w:ascii="Verdana" w:hAnsi="Verdana"/>
          <w:color w:val="000000"/>
          <w:sz w:val="20"/>
          <w:szCs w:val="20"/>
        </w:rPr>
      </w:pPr>
      <w:r>
        <w:rPr>
          <w:rFonts w:ascii="Verdana" w:hAnsi="Verdana"/>
          <w:b/>
          <w:bCs/>
          <w:color w:val="000000"/>
          <w:sz w:val="20"/>
          <w:szCs w:val="20"/>
        </w:rPr>
        <w:t>RCW 18.86.040 Sec. 4 Seller's Agent-Duties.</w:t>
      </w:r>
    </w:p>
    <w:p w14:paraId="5A21CEA6" w14:textId="77777777" w:rsidR="00BD2DE7" w:rsidRDefault="00BD2DE7" w:rsidP="00BD2DE7">
      <w:pPr>
        <w:numPr>
          <w:ilvl w:val="0"/>
          <w:numId w:val="6"/>
        </w:numPr>
        <w:spacing w:before="100" w:beforeAutospacing="1" w:after="100" w:afterAutospacing="1"/>
        <w:jc w:val="both"/>
        <w:rPr>
          <w:rFonts w:ascii="Verdana" w:hAnsi="Verdana"/>
          <w:color w:val="000000"/>
        </w:rPr>
      </w:pPr>
      <w:r>
        <w:rPr>
          <w:rFonts w:ascii="Verdana" w:hAnsi="Verdana"/>
          <w:color w:val="000000"/>
        </w:rPr>
        <w:t xml:space="preserve">Unless additional duties are agreed to in writing signed by a Seller's Agent, the duties of a Seller’s Agent are limited to those set forth in RCW 18.86.030 and the following, which may not be waived except as expressly set forth in (e) of this subsection: </w:t>
      </w:r>
    </w:p>
    <w:p w14:paraId="5E019AB5" w14:textId="77777777"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To be loyal to the seller by taking no action that is adverse or detrimental to the Seller’s interest in a transaction; </w:t>
      </w:r>
    </w:p>
    <w:p w14:paraId="7E98FAE0" w14:textId="77777777"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To timely disclose to the seller any conflicts of interest; </w:t>
      </w:r>
    </w:p>
    <w:p w14:paraId="4DDD5D82" w14:textId="77777777"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To advise the seller to seek expert advice on matters relating to the transaction that are beyond the agent's expertise; </w:t>
      </w:r>
    </w:p>
    <w:p w14:paraId="40592110" w14:textId="77777777"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Not to disclose any confidential information from or about the seller, except under subpoena or court order, even after termination of the agency relationship; and </w:t>
      </w:r>
    </w:p>
    <w:p w14:paraId="36563EAD" w14:textId="77777777"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after the Seller’s Agent has complied with RCW 18.86.030 (l) (f), to make a good faith and continuous effort to find a buyer for the </w:t>
      </w:r>
      <w:r>
        <w:rPr>
          <w:rFonts w:ascii="Verdana" w:hAnsi="Verdana"/>
          <w:color w:val="000000"/>
        </w:rPr>
        <w:lastRenderedPageBreak/>
        <w:t xml:space="preserve">property; except that a Seller’s Agent is not obligated to seek additional offers to purchase the property while the property is subject to an existing contract for sale. </w:t>
      </w:r>
    </w:p>
    <w:p w14:paraId="25AF40DA" w14:textId="77777777" w:rsidR="00BD2DE7" w:rsidRDefault="00BD2DE7" w:rsidP="00BD2DE7">
      <w:pPr>
        <w:numPr>
          <w:ilvl w:val="0"/>
          <w:numId w:val="6"/>
        </w:numPr>
        <w:spacing w:before="100" w:beforeAutospacing="1" w:after="100" w:afterAutospacing="1"/>
        <w:jc w:val="both"/>
        <w:rPr>
          <w:rFonts w:ascii="Verdana" w:hAnsi="Verdana"/>
          <w:color w:val="000000"/>
        </w:rPr>
      </w:pPr>
    </w:p>
    <w:p w14:paraId="4F57A20B" w14:textId="77777777"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The showing of properties not owned by the seller to prospective buyers or the listing of competing properties for sale by a Seller’s Agent does not in and of itself breach the duty of loyalty to the seller or create a conflict of interest. </w:t>
      </w:r>
    </w:p>
    <w:p w14:paraId="6FF05855" w14:textId="77777777"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The representation of more than one seller by different licensees affiliated with the same broker in competing transactions involving the same buyer does not in and of itself breach the duty of loyalty to the sellers or create a conflict of interest. </w:t>
      </w:r>
    </w:p>
    <w:p w14:paraId="7279BAFF" w14:textId="77777777" w:rsidR="00BD2DE7" w:rsidRDefault="00BD2DE7" w:rsidP="00BD2DE7">
      <w:pPr>
        <w:pStyle w:val="NormalWeb"/>
        <w:jc w:val="both"/>
        <w:rPr>
          <w:rFonts w:ascii="Verdana" w:hAnsi="Verdana"/>
          <w:color w:val="000000"/>
          <w:sz w:val="20"/>
          <w:szCs w:val="20"/>
        </w:rPr>
      </w:pPr>
      <w:r>
        <w:rPr>
          <w:rFonts w:ascii="Verdana" w:hAnsi="Verdana"/>
          <w:b/>
          <w:bCs/>
          <w:color w:val="000000"/>
          <w:sz w:val="20"/>
          <w:szCs w:val="20"/>
        </w:rPr>
        <w:t>RCW 18.86.050 Sec. 5. Buyer's Agent-Duties.</w:t>
      </w:r>
    </w:p>
    <w:p w14:paraId="4307CE3C" w14:textId="77777777" w:rsidR="00BD2DE7" w:rsidRDefault="00BD2DE7" w:rsidP="00BD2DE7">
      <w:pPr>
        <w:numPr>
          <w:ilvl w:val="0"/>
          <w:numId w:val="7"/>
        </w:numPr>
        <w:spacing w:before="100" w:beforeAutospacing="1" w:after="100" w:afterAutospacing="1"/>
        <w:jc w:val="both"/>
        <w:rPr>
          <w:rFonts w:ascii="Verdana" w:hAnsi="Verdana"/>
          <w:color w:val="000000"/>
        </w:rPr>
      </w:pPr>
      <w:r>
        <w:rPr>
          <w:rFonts w:ascii="Verdana" w:hAnsi="Verdana"/>
          <w:color w:val="000000"/>
        </w:rPr>
        <w:t xml:space="preserve">Unless additional duties are agreed to in writing signed by a Buyer’s Agent, the duties of a Buyer’s Agent are limited to those set forth in RCW 18.86.030, and the following, which may not be waived except as expressly set forth in (e) of this subsection. </w:t>
      </w:r>
    </w:p>
    <w:p w14:paraId="1D7FA88B" w14:textId="77777777"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To be loyal to the buyer by taking no action that is adverse or detrimental to the Buyer’s interest in a transaction; </w:t>
      </w:r>
    </w:p>
    <w:p w14:paraId="4571A0AE" w14:textId="77777777"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To timely disclose to the buyer any conflicts of interest; </w:t>
      </w:r>
    </w:p>
    <w:p w14:paraId="332E184A" w14:textId="77777777"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To advise the buyer to seek expert advice on matters relating to the transaction that are beyond the agent's expertise; </w:t>
      </w:r>
    </w:p>
    <w:p w14:paraId="0A66AA00" w14:textId="77777777"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Not to disclose any confidential information from or about the buyer, except under subpoena or court order, even after termination of the agency relationship; and </w:t>
      </w:r>
    </w:p>
    <w:p w14:paraId="1F9470AF" w14:textId="77777777"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after the Buyer’s Agent has complied with RCW 18.86.030 (1) (f), to make a good faith and continuous effort to find a property for the buyer; except that a Buyer’s Agent is not obligated </w:t>
      </w:r>
      <w:proofErr w:type="gramStart"/>
      <w:r>
        <w:rPr>
          <w:rFonts w:ascii="Verdana" w:hAnsi="Verdana"/>
          <w:color w:val="000000"/>
        </w:rPr>
        <w:t>to :</w:t>
      </w:r>
      <w:proofErr w:type="gramEnd"/>
      <w:r>
        <w:rPr>
          <w:rFonts w:ascii="Verdana" w:hAnsi="Verdana"/>
          <w:color w:val="000000"/>
        </w:rPr>
        <w:t xml:space="preserve"> (</w:t>
      </w:r>
      <w:proofErr w:type="spellStart"/>
      <w:r>
        <w:rPr>
          <w:rFonts w:ascii="Verdana" w:hAnsi="Verdana"/>
          <w:color w:val="000000"/>
        </w:rPr>
        <w:t>i</w:t>
      </w:r>
      <w:proofErr w:type="spellEnd"/>
      <w:r>
        <w:rPr>
          <w:rFonts w:ascii="Verdana" w:hAnsi="Verdana"/>
          <w:color w:val="000000"/>
        </w:rPr>
        <w:t xml:space="preserve">) Seek additional properties to purchase while the buyer is a party to an existing contract to purchase; or (ii) show properties as to which there is no written agreement to pay compensation to the Buyer’s Agent. </w:t>
      </w:r>
    </w:p>
    <w:p w14:paraId="1CB3A346" w14:textId="77777777" w:rsidR="00BD2DE7" w:rsidRDefault="00BD2DE7" w:rsidP="00BD2DE7">
      <w:pPr>
        <w:numPr>
          <w:ilvl w:val="0"/>
          <w:numId w:val="7"/>
        </w:numPr>
        <w:spacing w:before="100" w:beforeAutospacing="1" w:after="100" w:afterAutospacing="1"/>
        <w:jc w:val="both"/>
        <w:rPr>
          <w:rFonts w:ascii="Verdana" w:hAnsi="Verdana"/>
          <w:color w:val="000000"/>
        </w:rPr>
      </w:pPr>
    </w:p>
    <w:p w14:paraId="328B62A9" w14:textId="77777777"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The showing of property in which a buyer is interested to other prospective buyers by a Buyer’s Agent does not in and of itself breach the duty of loyalty to the buyer or create a conflict of interest. </w:t>
      </w:r>
    </w:p>
    <w:p w14:paraId="2854CA02" w14:textId="77777777"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The representation of more than one buyer by different licensees affiliated with the same broker in competing transactions involving the same property does not in and of itself breach the duty of loyalty to the buyers or create a conflict of interest. </w:t>
      </w:r>
    </w:p>
    <w:p w14:paraId="57D675AF" w14:textId="77777777" w:rsidR="00BD2DE7" w:rsidRDefault="00BD2DE7" w:rsidP="00BD2DE7">
      <w:pPr>
        <w:pStyle w:val="NormalWeb"/>
        <w:jc w:val="both"/>
        <w:rPr>
          <w:rFonts w:ascii="Verdana" w:hAnsi="Verdana"/>
          <w:color w:val="000000"/>
          <w:sz w:val="20"/>
          <w:szCs w:val="20"/>
        </w:rPr>
      </w:pPr>
      <w:r>
        <w:rPr>
          <w:rFonts w:ascii="Verdana" w:hAnsi="Verdana"/>
          <w:b/>
          <w:bCs/>
          <w:color w:val="000000"/>
          <w:sz w:val="20"/>
          <w:szCs w:val="20"/>
        </w:rPr>
        <w:t>RCW. 18.86.060 Sec. 6. Dual Agent—Duties.</w:t>
      </w:r>
    </w:p>
    <w:p w14:paraId="596D94F0" w14:textId="77777777" w:rsidR="00BD2DE7" w:rsidRDefault="00BD2DE7" w:rsidP="00BD2DE7">
      <w:pPr>
        <w:numPr>
          <w:ilvl w:val="0"/>
          <w:numId w:val="8"/>
        </w:numPr>
        <w:spacing w:before="100" w:beforeAutospacing="1" w:after="100" w:afterAutospacing="1"/>
        <w:jc w:val="both"/>
        <w:rPr>
          <w:rFonts w:ascii="Verdana" w:hAnsi="Verdana"/>
          <w:color w:val="000000"/>
        </w:rPr>
      </w:pPr>
      <w:r>
        <w:rPr>
          <w:rFonts w:ascii="Verdana" w:hAnsi="Verdana"/>
          <w:color w:val="000000"/>
        </w:rPr>
        <w:t xml:space="preserve">Notwithstanding any other provision of this chapter, a licensee may act as a dual agent only with the written consent of both parties to the transaction after the dual agent has complied with RCW 18.86.030, (l) (f), which consent must include a statement of the terms of compensation. </w:t>
      </w:r>
    </w:p>
    <w:p w14:paraId="5BF79746" w14:textId="77777777" w:rsidR="00BD2DE7" w:rsidRDefault="00BD2DE7" w:rsidP="00BD2DE7">
      <w:pPr>
        <w:numPr>
          <w:ilvl w:val="0"/>
          <w:numId w:val="8"/>
        </w:numPr>
        <w:spacing w:before="100" w:beforeAutospacing="1" w:after="100" w:afterAutospacing="1"/>
        <w:jc w:val="both"/>
        <w:rPr>
          <w:rFonts w:ascii="Verdana" w:hAnsi="Verdana"/>
          <w:color w:val="000000"/>
        </w:rPr>
      </w:pPr>
      <w:r>
        <w:rPr>
          <w:rFonts w:ascii="Verdana" w:hAnsi="Verdana"/>
          <w:color w:val="000000"/>
        </w:rPr>
        <w:t xml:space="preserve">Unless additional duties are agreed to in writing signed by a dual agent, the duties of a dual agent are limited to those set forth in RCW 18.86.030 and the following, which may not be waived except as expressly set forth in (e) and (f) of this subsection: </w:t>
      </w:r>
    </w:p>
    <w:p w14:paraId="44733B56" w14:textId="77777777"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To take no action that is adverse or detrimental to either party's interest in a transaction; </w:t>
      </w:r>
    </w:p>
    <w:p w14:paraId="13B82318" w14:textId="77777777"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To timely disclose to both parties any conflicts of interest; </w:t>
      </w:r>
    </w:p>
    <w:p w14:paraId="1A2702D3" w14:textId="77777777"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To advise both parties to seek expert advice on matters relating to the transaction that are beyond the dual agent's expertise; </w:t>
      </w:r>
    </w:p>
    <w:p w14:paraId="65A4077B" w14:textId="77777777"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Not to disclose any confidential information from or about either party; except under subpoena or court order, even after termination of the agency relationship; </w:t>
      </w:r>
    </w:p>
    <w:p w14:paraId="60BFE7AD" w14:textId="77777777"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after the dual agent has complied with RCW 18.86.030 (l) (f), to make a good faith and continuous effort to find a buyer for the property; except that a dual agent is not obligated to seek additional offers to purchase the property while the property is subject to an existing contract for sale; and </w:t>
      </w:r>
    </w:p>
    <w:p w14:paraId="3D27CA90" w14:textId="77777777"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lastRenderedPageBreak/>
        <w:t>Unless otherwise agreed to in writing after the dual agent has complied with RCW 18.86.030 (l) (f), to make a good faith and continuous effort to find a property for the buyer; except that a dual agent is not obligated to: (</w:t>
      </w:r>
      <w:proofErr w:type="spellStart"/>
      <w:r>
        <w:rPr>
          <w:rFonts w:ascii="Verdana" w:hAnsi="Verdana"/>
          <w:color w:val="000000"/>
        </w:rPr>
        <w:t>i</w:t>
      </w:r>
      <w:proofErr w:type="spellEnd"/>
      <w:r>
        <w:rPr>
          <w:rFonts w:ascii="Verdana" w:hAnsi="Verdana"/>
          <w:color w:val="000000"/>
        </w:rPr>
        <w:t xml:space="preserve">) Seek additional properties to purchase while the buyer is a party to an existing contract to purchase; or (ii) show properties as to which there is no written agreement to pay compensation to the dual agent. </w:t>
      </w:r>
    </w:p>
    <w:p w14:paraId="3A92D3AC" w14:textId="77777777" w:rsidR="00BD2DE7" w:rsidRDefault="00BD2DE7" w:rsidP="00BD2DE7">
      <w:pPr>
        <w:numPr>
          <w:ilvl w:val="0"/>
          <w:numId w:val="8"/>
        </w:numPr>
        <w:spacing w:before="100" w:beforeAutospacing="1" w:after="100" w:afterAutospacing="1"/>
        <w:jc w:val="both"/>
        <w:rPr>
          <w:rFonts w:ascii="Verdana" w:hAnsi="Verdana"/>
          <w:color w:val="000000"/>
        </w:rPr>
      </w:pPr>
    </w:p>
    <w:p w14:paraId="2DCF53C3" w14:textId="77777777"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showing of properties not owned by the seller to prospective buyers or the listing of competing properties for sale by a dual agent does not in and of itself constitute action that is adverse or detrimental to the seller or create a conflict of interest. </w:t>
      </w:r>
    </w:p>
    <w:p w14:paraId="05CD375C" w14:textId="77777777"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representation of more than one seller by different licensees affiliated with the same broker in competing transactions involving the same buyer does not in and of itself constitute action that is adverse or detrimental to the sellers or create a conflict of interest. </w:t>
      </w:r>
    </w:p>
    <w:p w14:paraId="2CD17DE5" w14:textId="77777777" w:rsidR="00BD2DE7" w:rsidRDefault="00BD2DE7" w:rsidP="00BD2DE7">
      <w:pPr>
        <w:numPr>
          <w:ilvl w:val="0"/>
          <w:numId w:val="8"/>
        </w:numPr>
        <w:spacing w:before="100" w:beforeAutospacing="1" w:after="100" w:afterAutospacing="1"/>
        <w:jc w:val="both"/>
        <w:rPr>
          <w:rFonts w:ascii="Verdana" w:hAnsi="Verdana"/>
          <w:color w:val="000000"/>
        </w:rPr>
      </w:pPr>
    </w:p>
    <w:p w14:paraId="7BD779E1" w14:textId="77777777"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showing of property in which a buyer is interested to other prospective buyers or the presentation of additional offers to purchase property while the property is subject to a transaction by a dual agent does not in and of itself constitute action that is adverse or detrimental to the buyer or create a conflict of interest. </w:t>
      </w:r>
    </w:p>
    <w:p w14:paraId="146B95B7" w14:textId="77777777"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representation of more than one buyer by different licensees affiliated with the same broker in competing transactions involving the same property does not in and of itself constitute action that is adverse or detrimental to the buyers or create a conflict of interest. </w:t>
      </w:r>
    </w:p>
    <w:p w14:paraId="7E5B5363" w14:textId="77777777" w:rsidR="00BD2DE7" w:rsidRDefault="00BD2DE7" w:rsidP="00BD2DE7">
      <w:pPr>
        <w:pStyle w:val="NormalWeb"/>
        <w:jc w:val="both"/>
        <w:rPr>
          <w:rFonts w:ascii="Verdana" w:hAnsi="Verdana"/>
          <w:color w:val="000000"/>
          <w:sz w:val="20"/>
          <w:szCs w:val="20"/>
        </w:rPr>
      </w:pPr>
      <w:r>
        <w:rPr>
          <w:rFonts w:ascii="Verdana" w:hAnsi="Verdana"/>
          <w:b/>
          <w:bCs/>
          <w:color w:val="000000"/>
          <w:sz w:val="20"/>
          <w:szCs w:val="20"/>
        </w:rPr>
        <w:t>RCW 18.86.070 Sec. 7 Duration of Agency Relationship.</w:t>
      </w:r>
    </w:p>
    <w:p w14:paraId="109AE8DD" w14:textId="77777777" w:rsidR="00BD2DE7" w:rsidRDefault="00BD2DE7" w:rsidP="00BD2DE7">
      <w:pPr>
        <w:numPr>
          <w:ilvl w:val="0"/>
          <w:numId w:val="9"/>
        </w:numPr>
        <w:spacing w:before="100" w:beforeAutospacing="1" w:after="100" w:afterAutospacing="1"/>
        <w:jc w:val="both"/>
        <w:rPr>
          <w:rFonts w:ascii="Verdana" w:hAnsi="Verdana"/>
          <w:color w:val="000000"/>
        </w:rPr>
      </w:pPr>
      <w:r>
        <w:rPr>
          <w:rFonts w:ascii="Verdana" w:hAnsi="Verdana"/>
          <w:color w:val="000000"/>
        </w:rPr>
        <w:t xml:space="preserve">The agency relationships set forth in this chapter commence at the time that the licensee undertakes to provide real estate brokerage services to a principal and continue until the earliest of the following: </w:t>
      </w:r>
    </w:p>
    <w:p w14:paraId="21E42F58" w14:textId="77777777" w:rsidR="00BD2DE7" w:rsidRDefault="00BD2DE7" w:rsidP="00BD2DE7">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Completion of performance by the licensee; </w:t>
      </w:r>
    </w:p>
    <w:p w14:paraId="49F8FA44" w14:textId="77777777" w:rsidR="00BD2DE7" w:rsidRDefault="00BD2DE7" w:rsidP="00BD2DE7">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Expiration of the term agreed upon by the parties; </w:t>
      </w:r>
    </w:p>
    <w:p w14:paraId="6FA5DE7D" w14:textId="77777777" w:rsidR="00BD2DE7" w:rsidRDefault="00BD2DE7" w:rsidP="00BD2DE7">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Termination of the relationship by mutual agreement of the parties; or </w:t>
      </w:r>
    </w:p>
    <w:p w14:paraId="49554ECE" w14:textId="77777777" w:rsidR="00BD2DE7" w:rsidRDefault="00BD2DE7" w:rsidP="00BD2DE7">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Termination of the relationship by notice from either party to the other. However, such a termination does not affect the contractual rights of either party. </w:t>
      </w:r>
    </w:p>
    <w:p w14:paraId="68BD162A" w14:textId="77777777" w:rsidR="00BD2DE7" w:rsidRDefault="00BD2DE7" w:rsidP="00BD2DE7">
      <w:pPr>
        <w:numPr>
          <w:ilvl w:val="0"/>
          <w:numId w:val="9"/>
        </w:numPr>
        <w:spacing w:before="100" w:beforeAutospacing="1" w:after="100" w:afterAutospacing="1"/>
        <w:jc w:val="both"/>
        <w:rPr>
          <w:rFonts w:ascii="Verdana" w:hAnsi="Verdana"/>
          <w:color w:val="000000"/>
        </w:rPr>
      </w:pPr>
      <w:r>
        <w:rPr>
          <w:rFonts w:ascii="Verdana" w:hAnsi="Verdana"/>
          <w:color w:val="000000"/>
        </w:rPr>
        <w:t xml:space="preserve">Except as otherwise agreed to in writing, a licensee owes no further duty after termination of the agency relationship, other than the duties of: </w:t>
      </w:r>
    </w:p>
    <w:p w14:paraId="39084796" w14:textId="77777777" w:rsidR="00BD2DE7" w:rsidRDefault="00BD2DE7" w:rsidP="00BD2DE7">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Accounting for all monies and property received during the relationship; and </w:t>
      </w:r>
    </w:p>
    <w:p w14:paraId="0DAF28C7" w14:textId="77777777" w:rsidR="00BD2DE7" w:rsidRDefault="00BD2DE7" w:rsidP="00BD2DE7">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Not disclosing confidential information. </w:t>
      </w:r>
    </w:p>
    <w:p w14:paraId="13BC0142" w14:textId="77777777" w:rsidR="00BD2DE7" w:rsidRDefault="00BD2DE7" w:rsidP="00BD2DE7">
      <w:pPr>
        <w:pStyle w:val="NormalWeb"/>
        <w:jc w:val="both"/>
        <w:rPr>
          <w:rFonts w:ascii="Verdana" w:hAnsi="Verdana"/>
          <w:color w:val="000000"/>
          <w:sz w:val="20"/>
          <w:szCs w:val="20"/>
        </w:rPr>
      </w:pPr>
      <w:r>
        <w:rPr>
          <w:rFonts w:ascii="Verdana" w:hAnsi="Verdana"/>
          <w:b/>
          <w:bCs/>
          <w:color w:val="000000"/>
          <w:sz w:val="20"/>
          <w:szCs w:val="20"/>
        </w:rPr>
        <w:t>RCW 18.86.080 Sec. 8. Compensation</w:t>
      </w:r>
      <w:r>
        <w:rPr>
          <w:rFonts w:ascii="Verdana" w:hAnsi="Verdana"/>
          <w:color w:val="000000"/>
          <w:sz w:val="20"/>
          <w:szCs w:val="20"/>
        </w:rPr>
        <w:t xml:space="preserve"> </w:t>
      </w:r>
    </w:p>
    <w:p w14:paraId="2E8905D6" w14:textId="77777777"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In any real estate transaction, the broker's compensation may be paid by the seller, the buyer, a third party, or by sharing the compensation between brokers. </w:t>
      </w:r>
    </w:p>
    <w:p w14:paraId="59B1B9CF" w14:textId="77777777"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An agreement to pay or payment of compensation does not establish an agency relationship between the party who paid the compensation and the licensee. </w:t>
      </w:r>
    </w:p>
    <w:p w14:paraId="12321697" w14:textId="77777777"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seller may agree that a Seller’s Agent may share with another broker the compensation paid by the seller. </w:t>
      </w:r>
    </w:p>
    <w:p w14:paraId="269950E9" w14:textId="77777777"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buyer may agree that a Buyer’s Agent may share with another broker the compensation paid by the buyer. </w:t>
      </w:r>
    </w:p>
    <w:p w14:paraId="62C1BB02" w14:textId="77777777"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broker may be compensated by more than one party for real estate brokerage services in a real estate transaction, if those </w:t>
      </w:r>
      <w:proofErr w:type="gramStart"/>
      <w:r>
        <w:rPr>
          <w:rFonts w:ascii="Verdana" w:hAnsi="Verdana"/>
          <w:color w:val="000000"/>
        </w:rPr>
        <w:t>parties</w:t>
      </w:r>
      <w:proofErr w:type="gramEnd"/>
      <w:r>
        <w:rPr>
          <w:rFonts w:ascii="Verdana" w:hAnsi="Verdana"/>
          <w:color w:val="000000"/>
        </w:rPr>
        <w:t xml:space="preserve"> consent in writing at or before the time of signing an offer in the transaction. </w:t>
      </w:r>
    </w:p>
    <w:p w14:paraId="3D3016B1" w14:textId="77777777"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Buyer’s Agent or dual agent may receive compensation based on the purchase price without breaching any duty to the buyer. </w:t>
      </w:r>
    </w:p>
    <w:p w14:paraId="78E34B68" w14:textId="77777777"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Nothing contained in this chapter negates the requirement that an agreement authorizing or employing a </w:t>
      </w:r>
      <w:proofErr w:type="spellStart"/>
      <w:r>
        <w:rPr>
          <w:rFonts w:ascii="Verdana" w:hAnsi="Verdana"/>
          <w:color w:val="000000"/>
        </w:rPr>
        <w:t>licensee</w:t>
      </w:r>
      <w:proofErr w:type="spellEnd"/>
      <w:r>
        <w:rPr>
          <w:rFonts w:ascii="Verdana" w:hAnsi="Verdana"/>
          <w:color w:val="000000"/>
        </w:rPr>
        <w:t xml:space="preserve"> to sell or purchase real estate for compensation or a commission be in writing and signed by the seller or buyer. </w:t>
      </w:r>
    </w:p>
    <w:p w14:paraId="42D0BD15" w14:textId="77777777" w:rsidR="00BD2DE7" w:rsidRDefault="00BD2DE7" w:rsidP="00BD2DE7">
      <w:pPr>
        <w:pStyle w:val="NormalWeb"/>
        <w:jc w:val="both"/>
        <w:rPr>
          <w:rFonts w:ascii="Verdana" w:hAnsi="Verdana"/>
          <w:color w:val="000000"/>
          <w:sz w:val="20"/>
          <w:szCs w:val="20"/>
        </w:rPr>
      </w:pPr>
      <w:r>
        <w:rPr>
          <w:rFonts w:ascii="Verdana" w:hAnsi="Verdana"/>
          <w:b/>
          <w:bCs/>
          <w:color w:val="000000"/>
          <w:sz w:val="20"/>
          <w:szCs w:val="20"/>
        </w:rPr>
        <w:lastRenderedPageBreak/>
        <w:t>RCW 18.86.090 Sec. 9. Vicarious Liability.</w:t>
      </w:r>
      <w:r>
        <w:rPr>
          <w:rFonts w:ascii="Verdana" w:hAnsi="Verdana"/>
          <w:color w:val="000000"/>
          <w:sz w:val="20"/>
          <w:szCs w:val="20"/>
        </w:rPr>
        <w:t xml:space="preserve"> </w:t>
      </w:r>
    </w:p>
    <w:p w14:paraId="5CF2A279" w14:textId="77777777" w:rsidR="00BD2DE7" w:rsidRDefault="00BD2DE7" w:rsidP="00BD2DE7">
      <w:pPr>
        <w:numPr>
          <w:ilvl w:val="0"/>
          <w:numId w:val="11"/>
        </w:numPr>
        <w:spacing w:before="100" w:beforeAutospacing="1" w:after="100" w:afterAutospacing="1"/>
        <w:jc w:val="both"/>
        <w:rPr>
          <w:rFonts w:ascii="Verdana" w:hAnsi="Verdana"/>
          <w:color w:val="000000"/>
        </w:rPr>
      </w:pPr>
      <w:r>
        <w:rPr>
          <w:rFonts w:ascii="Verdana" w:hAnsi="Verdana"/>
          <w:color w:val="000000"/>
        </w:rPr>
        <w:t xml:space="preserve">A principal is not liable for an act, error or omission by an agent or subagent of the principal arising out of an agency relationship: </w:t>
      </w:r>
    </w:p>
    <w:p w14:paraId="634FDF9C" w14:textId="77777777" w:rsidR="00BD2DE7" w:rsidRDefault="00BD2DE7" w:rsidP="00BD2DE7">
      <w:pPr>
        <w:numPr>
          <w:ilvl w:val="1"/>
          <w:numId w:val="11"/>
        </w:numPr>
        <w:spacing w:before="100" w:beforeAutospacing="1" w:after="100" w:afterAutospacing="1"/>
        <w:jc w:val="both"/>
        <w:rPr>
          <w:rFonts w:ascii="Verdana" w:hAnsi="Verdana"/>
          <w:color w:val="000000"/>
        </w:rPr>
      </w:pPr>
      <w:r>
        <w:rPr>
          <w:rFonts w:ascii="Verdana" w:hAnsi="Verdana"/>
          <w:color w:val="000000"/>
        </w:rPr>
        <w:t xml:space="preserve">Unless the principal participated in or authorized the act, error or omission, or </w:t>
      </w:r>
    </w:p>
    <w:p w14:paraId="0A4253D8" w14:textId="77777777" w:rsidR="00BD2DE7" w:rsidRDefault="00BD2DE7" w:rsidP="00BD2DE7">
      <w:pPr>
        <w:numPr>
          <w:ilvl w:val="1"/>
          <w:numId w:val="11"/>
        </w:numPr>
        <w:spacing w:before="100" w:beforeAutospacing="1" w:after="100" w:afterAutospacing="1"/>
        <w:jc w:val="both"/>
        <w:rPr>
          <w:rFonts w:ascii="Verdana" w:hAnsi="Verdana"/>
          <w:color w:val="000000"/>
        </w:rPr>
      </w:pPr>
      <w:r>
        <w:rPr>
          <w:rFonts w:ascii="Verdana" w:hAnsi="Verdana"/>
          <w:color w:val="000000"/>
        </w:rPr>
        <w:t>Except to the extent that: (</w:t>
      </w:r>
      <w:proofErr w:type="spellStart"/>
      <w:r>
        <w:rPr>
          <w:rFonts w:ascii="Verdana" w:hAnsi="Verdana"/>
          <w:color w:val="000000"/>
        </w:rPr>
        <w:t>i</w:t>
      </w:r>
      <w:proofErr w:type="spellEnd"/>
      <w:r>
        <w:rPr>
          <w:rFonts w:ascii="Verdana" w:hAnsi="Verdana"/>
          <w:color w:val="000000"/>
        </w:rPr>
        <w:t xml:space="preserve">) the principal benefited from the act, error, or omission; and (ii) the court determines that it is highly probable that the claimant would be unable to enforce a judgment against the agent or subagent. </w:t>
      </w:r>
    </w:p>
    <w:p w14:paraId="2D9735B9" w14:textId="77777777" w:rsidR="00BD2DE7" w:rsidRDefault="00BD2DE7" w:rsidP="00BD2DE7">
      <w:pPr>
        <w:numPr>
          <w:ilvl w:val="0"/>
          <w:numId w:val="11"/>
        </w:numPr>
        <w:spacing w:before="100" w:beforeAutospacing="1" w:after="100" w:afterAutospacing="1"/>
        <w:jc w:val="both"/>
        <w:rPr>
          <w:rFonts w:ascii="Verdana" w:hAnsi="Verdana"/>
          <w:color w:val="000000"/>
        </w:rPr>
      </w:pPr>
      <w:r>
        <w:rPr>
          <w:rFonts w:ascii="Verdana" w:hAnsi="Verdana"/>
          <w:color w:val="000000"/>
        </w:rPr>
        <w:t xml:space="preserve">A licensee is not liable for an act, error, or omission of a subagent under this chapter, unless the licensee participated in or authorized the act, error or omission. This subsection does not limit the liability of a real estate broker for an act, error or omission by an associate real estate broker or real estate salesperson licensed to that broker. </w:t>
      </w:r>
    </w:p>
    <w:p w14:paraId="1CF4D326" w14:textId="77777777" w:rsidR="00BD2DE7" w:rsidRDefault="00BD2DE7" w:rsidP="00BD2DE7">
      <w:pPr>
        <w:pStyle w:val="NormalWeb"/>
        <w:jc w:val="both"/>
        <w:rPr>
          <w:rFonts w:ascii="Verdana" w:hAnsi="Verdana"/>
          <w:color w:val="000000"/>
          <w:sz w:val="20"/>
          <w:szCs w:val="20"/>
        </w:rPr>
      </w:pPr>
      <w:r>
        <w:rPr>
          <w:rFonts w:ascii="Verdana" w:hAnsi="Verdana"/>
          <w:b/>
          <w:bCs/>
          <w:color w:val="000000"/>
          <w:sz w:val="20"/>
          <w:szCs w:val="20"/>
        </w:rPr>
        <w:t>RCW 18.86.100 Sec. 10. Imputed Knowledge and Notice.</w:t>
      </w:r>
    </w:p>
    <w:p w14:paraId="77552394" w14:textId="77777777" w:rsidR="00BD2DE7" w:rsidRDefault="00BD2DE7" w:rsidP="00BD2DE7">
      <w:pPr>
        <w:numPr>
          <w:ilvl w:val="0"/>
          <w:numId w:val="12"/>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 principal does not have knowledge or notice of any facts known by an agent or subagent of the principal that are not actually known by the principal. </w:t>
      </w:r>
    </w:p>
    <w:p w14:paraId="1842EF9C" w14:textId="77777777" w:rsidR="00BD2DE7" w:rsidRDefault="00BD2DE7" w:rsidP="00BD2DE7">
      <w:pPr>
        <w:numPr>
          <w:ilvl w:val="0"/>
          <w:numId w:val="12"/>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 licensee does not have knowledge or notice of any facts known by a subagent that are not actually known by the licensee. This subsection does not limit the knowledge imputed to a real estate broker of any facts known by an associate real estate broker or real estate salesperson licensed to such broker. </w:t>
      </w:r>
    </w:p>
    <w:p w14:paraId="5AEEFD7A" w14:textId="77777777" w:rsidR="00BD2DE7" w:rsidRDefault="00BD2DE7" w:rsidP="00BD2DE7">
      <w:pPr>
        <w:pStyle w:val="NormalWeb"/>
        <w:jc w:val="both"/>
        <w:rPr>
          <w:rFonts w:ascii="Verdana" w:hAnsi="Verdana"/>
          <w:color w:val="000000"/>
          <w:sz w:val="20"/>
          <w:szCs w:val="20"/>
        </w:rPr>
      </w:pPr>
      <w:r>
        <w:rPr>
          <w:rFonts w:ascii="Verdana" w:hAnsi="Verdana"/>
          <w:b/>
          <w:bCs/>
          <w:color w:val="000000"/>
          <w:sz w:val="20"/>
          <w:szCs w:val="20"/>
        </w:rPr>
        <w:t>RCW 18.86.110 Sec 11. Application</w:t>
      </w:r>
    </w:p>
    <w:p w14:paraId="1D7F07F1" w14:textId="77777777" w:rsidR="00BD2DE7" w:rsidRPr="002362E3" w:rsidRDefault="00BD2DE7" w:rsidP="00BD2DE7">
      <w:pPr>
        <w:pStyle w:val="NormalWeb"/>
        <w:jc w:val="both"/>
        <w:rPr>
          <w:rFonts w:ascii="Verdana" w:hAnsi="Verdana"/>
          <w:color w:val="000000"/>
          <w:sz w:val="20"/>
          <w:szCs w:val="20"/>
        </w:rPr>
      </w:pPr>
      <w:r>
        <w:t>This chapter supersedes only the duties of the parties under the common law, including fiduciary duties of an agent to a principal, to the extent inconsistent with this chapter. The common law continues to apply to the parties in all other respects. This chapter does not affect the duties of a licensee while engaging in the authorized or unauthorized practice of law as determined by the courts of this state. This chapter shall be construed broadly.</w:t>
      </w:r>
    </w:p>
    <w:p w14:paraId="2D605B21" w14:textId="77777777" w:rsidR="00BD2DE7" w:rsidRDefault="00BD2DE7" w:rsidP="00BD2DE7">
      <w:pPr>
        <w:spacing w:line="200" w:lineRule="exact"/>
      </w:pPr>
    </w:p>
    <w:p w14:paraId="6494CBC4" w14:textId="77777777" w:rsidR="00BD2DE7" w:rsidRDefault="00BD2DE7" w:rsidP="00BD2DE7">
      <w:pPr>
        <w:pStyle w:val="BodyText3"/>
        <w:tabs>
          <w:tab w:val="clear" w:pos="598"/>
        </w:tabs>
        <w:jc w:val="both"/>
        <w:sectPr w:rsidR="00BD2DE7" w:rsidSect="005F1134">
          <w:footerReference w:type="default" r:id="rId15"/>
          <w:pgSz w:w="12240" w:h="15840" w:code="1"/>
          <w:pgMar w:top="1008" w:right="1080" w:bottom="810" w:left="1080" w:header="0" w:footer="288" w:gutter="0"/>
          <w:paperSrc w:first="1" w:other="1"/>
          <w:pgNumType w:start="1"/>
          <w:cols w:space="720"/>
          <w:docGrid w:linePitch="272"/>
        </w:sectPr>
      </w:pPr>
    </w:p>
    <w:p w14:paraId="3B5A02AF" w14:textId="77777777" w:rsidR="00BD2DE7" w:rsidRPr="00AC5982" w:rsidRDefault="00BD2DE7" w:rsidP="00BD2DE7">
      <w:pPr>
        <w:pStyle w:val="NoSpacing"/>
        <w:suppressLineNumbers/>
        <w:rPr>
          <w:rFonts w:ascii="Calibri" w:hAnsi="Calibri" w:cs="Calibri"/>
          <w:sz w:val="16"/>
          <w:szCs w:val="16"/>
        </w:rPr>
      </w:pPr>
      <w:r w:rsidRPr="00AC5982">
        <w:rPr>
          <w:rFonts w:ascii="Calibri" w:hAnsi="Calibri" w:cs="Calibri"/>
          <w:sz w:val="16"/>
          <w:szCs w:val="16"/>
        </w:rPr>
        <w:lastRenderedPageBreak/>
        <w:t>Form 17 Commercial</w:t>
      </w:r>
    </w:p>
    <w:p w14:paraId="0725BD4F" w14:textId="77777777" w:rsidR="00BD2DE7" w:rsidRPr="00AC5982" w:rsidRDefault="00BD2DE7" w:rsidP="00BD2DE7">
      <w:pPr>
        <w:pStyle w:val="NoSpacing"/>
        <w:suppressLineNumbers/>
        <w:rPr>
          <w:rFonts w:ascii="Calibri" w:hAnsi="Calibri" w:cs="Calibri"/>
          <w:sz w:val="16"/>
          <w:szCs w:val="16"/>
        </w:rPr>
      </w:pPr>
      <w:r w:rsidRPr="00AC5982">
        <w:rPr>
          <w:rFonts w:ascii="Calibri" w:hAnsi="Calibri" w:cs="Calibri"/>
          <w:sz w:val="16"/>
          <w:szCs w:val="16"/>
        </w:rPr>
        <w:t>Seller Disclosure Statement-Commercial</w:t>
      </w:r>
    </w:p>
    <w:p w14:paraId="4DDC28FC" w14:textId="77777777" w:rsidR="00BD2DE7" w:rsidRPr="00AC5982" w:rsidRDefault="00BD2DE7" w:rsidP="00BD2DE7">
      <w:pPr>
        <w:pStyle w:val="NoSpacing"/>
        <w:suppressLineNumbers/>
        <w:rPr>
          <w:rFonts w:ascii="Calibri" w:hAnsi="Calibri" w:cs="Calibri"/>
          <w:sz w:val="16"/>
          <w:szCs w:val="16"/>
        </w:rPr>
      </w:pPr>
      <w:r w:rsidRPr="00AC5982">
        <w:rPr>
          <w:rFonts w:ascii="Calibri" w:hAnsi="Calibri" w:cs="Calibri"/>
          <w:sz w:val="16"/>
          <w:szCs w:val="16"/>
        </w:rPr>
        <w:t>Rev. 6/10</w:t>
      </w:r>
    </w:p>
    <w:p w14:paraId="121D289C" w14:textId="77777777" w:rsidR="00BD2DE7" w:rsidRPr="00AC5982" w:rsidRDefault="00BD2DE7" w:rsidP="00BD2DE7">
      <w:pPr>
        <w:pStyle w:val="NoSpacing"/>
        <w:suppressLineNumbers/>
        <w:rPr>
          <w:rFonts w:ascii="Calibri" w:hAnsi="Calibri" w:cs="Calibri"/>
          <w:sz w:val="16"/>
          <w:szCs w:val="16"/>
        </w:rPr>
      </w:pPr>
      <w:r w:rsidRPr="00AC5982">
        <w:rPr>
          <w:rFonts w:ascii="Calibri" w:hAnsi="Calibri" w:cs="Calibri"/>
          <w:sz w:val="16"/>
          <w:szCs w:val="16"/>
        </w:rPr>
        <w:t xml:space="preserve">Page 1 of 4 </w:t>
      </w:r>
    </w:p>
    <w:p w14:paraId="03ABB314" w14:textId="77777777" w:rsidR="00BD2DE7" w:rsidRDefault="00BD2DE7" w:rsidP="00BD2DE7">
      <w:pPr>
        <w:pStyle w:val="NoSpacing"/>
        <w:suppressLineNumbers/>
        <w:jc w:val="center"/>
        <w:rPr>
          <w:rFonts w:ascii="Calibri" w:hAnsi="Calibri" w:cs="Calibri"/>
          <w:sz w:val="22"/>
          <w:szCs w:val="22"/>
        </w:rPr>
      </w:pPr>
    </w:p>
    <w:p w14:paraId="6D01C7E6" w14:textId="77777777" w:rsidR="00BD2DE7" w:rsidRPr="00696CFC" w:rsidRDefault="00BD2DE7" w:rsidP="00BD2DE7">
      <w:pPr>
        <w:pStyle w:val="NoSpacing"/>
        <w:suppressLineNumbers/>
        <w:jc w:val="center"/>
        <w:rPr>
          <w:rFonts w:ascii="Calibri" w:hAnsi="Calibri" w:cs="Calibri"/>
          <w:sz w:val="22"/>
          <w:szCs w:val="22"/>
        </w:rPr>
      </w:pPr>
      <w:r w:rsidRPr="00696CFC">
        <w:rPr>
          <w:rFonts w:ascii="Calibri" w:hAnsi="Calibri" w:cs="Calibri"/>
          <w:sz w:val="22"/>
          <w:szCs w:val="22"/>
        </w:rPr>
        <w:t>WASHINGTON</w:t>
      </w:r>
    </w:p>
    <w:p w14:paraId="785EC740" w14:textId="77777777" w:rsidR="00BD2DE7" w:rsidRPr="00696CFC" w:rsidRDefault="00BD2DE7" w:rsidP="00BD2DE7">
      <w:pPr>
        <w:pStyle w:val="Heading1"/>
        <w:suppressLineNumbers/>
        <w:jc w:val="center"/>
      </w:pPr>
      <w:r w:rsidRPr="00AC5982">
        <w:rPr>
          <w:rFonts w:ascii="Calibri" w:hAnsi="Calibri" w:cs="Calibri"/>
          <w:b/>
          <w:sz w:val="22"/>
          <w:szCs w:val="22"/>
        </w:rPr>
        <w:t>SELLER DISCLOSURE STATEMENT†</w:t>
      </w:r>
      <w:r w:rsidRPr="00696CFC">
        <w:br/>
      </w:r>
      <w:r w:rsidRPr="00AC5982">
        <w:rPr>
          <w:rFonts w:ascii="Calibri" w:hAnsi="Calibri" w:cs="Calibri"/>
          <w:b/>
          <w:sz w:val="22"/>
          <w:szCs w:val="22"/>
        </w:rPr>
        <w:t>COMMERCIAL PROPERTY</w:t>
      </w:r>
    </w:p>
    <w:p w14:paraId="670ED676" w14:textId="77777777" w:rsidR="00BD2DE7" w:rsidRDefault="00BD2DE7" w:rsidP="00BD2DE7">
      <w:pPr>
        <w:pStyle w:val="NoSpacing"/>
        <w:suppressLineNumbers/>
        <w:jc w:val="right"/>
        <w:rPr>
          <w:rFonts w:ascii="Calibri" w:hAnsi="Calibri" w:cs="Calibri"/>
          <w:sz w:val="16"/>
          <w:szCs w:val="16"/>
        </w:rPr>
      </w:pPr>
    </w:p>
    <w:p w14:paraId="3F466294" w14:textId="77777777" w:rsidR="00BD2DE7" w:rsidRPr="00696CFC" w:rsidRDefault="00BD2DE7" w:rsidP="00BD2DE7">
      <w:pPr>
        <w:pStyle w:val="NoSpacing"/>
        <w:suppressLineNumbers/>
        <w:jc w:val="right"/>
        <w:rPr>
          <w:rFonts w:ascii="Calibri" w:hAnsi="Calibri" w:cs="Calibri"/>
          <w:sz w:val="16"/>
          <w:szCs w:val="16"/>
        </w:rPr>
      </w:pPr>
      <w:r w:rsidRPr="00696CFC">
        <w:rPr>
          <w:rFonts w:ascii="Calibri" w:hAnsi="Calibri" w:cs="Calibri"/>
          <w:sz w:val="16"/>
          <w:szCs w:val="16"/>
        </w:rPr>
        <w:t>©Copyright 2010</w:t>
      </w:r>
    </w:p>
    <w:p w14:paraId="0A40AF52" w14:textId="77777777" w:rsidR="00BD2DE7" w:rsidRPr="00696CFC" w:rsidRDefault="00BD2DE7" w:rsidP="00BD2DE7">
      <w:pPr>
        <w:pStyle w:val="NoSpacing"/>
        <w:suppressLineNumbers/>
        <w:jc w:val="right"/>
        <w:rPr>
          <w:rFonts w:ascii="Calibri" w:hAnsi="Calibri" w:cs="Calibri"/>
          <w:sz w:val="16"/>
          <w:szCs w:val="16"/>
        </w:rPr>
      </w:pPr>
      <w:r w:rsidRPr="00696CFC">
        <w:rPr>
          <w:rFonts w:ascii="Calibri" w:hAnsi="Calibri" w:cs="Calibri"/>
          <w:sz w:val="16"/>
          <w:szCs w:val="16"/>
        </w:rPr>
        <w:t>Northwest Multiple Listing Service</w:t>
      </w:r>
    </w:p>
    <w:p w14:paraId="6E929150" w14:textId="77777777" w:rsidR="00BD2DE7" w:rsidRPr="00AC5982" w:rsidRDefault="00BD2DE7" w:rsidP="00BD2DE7">
      <w:pPr>
        <w:pStyle w:val="NoSpacing"/>
        <w:suppressLineNumbers/>
        <w:jc w:val="right"/>
        <w:rPr>
          <w:rFonts w:ascii="Calibri" w:hAnsi="Calibri" w:cs="Calibri"/>
          <w:sz w:val="16"/>
          <w:szCs w:val="16"/>
        </w:rPr>
        <w:sectPr w:rsidR="00BD2DE7" w:rsidRPr="00AC5982" w:rsidSect="005F1134">
          <w:headerReference w:type="default" r:id="rId16"/>
          <w:footerReference w:type="default" r:id="rId17"/>
          <w:pgSz w:w="12240" w:h="15840" w:code="1"/>
          <w:pgMar w:top="450" w:right="580" w:bottom="994" w:left="1210" w:header="180" w:footer="432" w:gutter="0"/>
          <w:lnNumType w:countBy="1" w:restart="continuous"/>
          <w:cols w:num="3" w:space="20"/>
          <w:docGrid w:linePitch="360"/>
        </w:sectPr>
      </w:pPr>
      <w:r w:rsidRPr="00696CFC">
        <w:rPr>
          <w:rFonts w:ascii="Calibri" w:hAnsi="Calibri" w:cs="Calibri"/>
          <w:sz w:val="16"/>
          <w:szCs w:val="16"/>
        </w:rPr>
        <w:t>ALL RIGHTS RESERVED</w:t>
      </w:r>
    </w:p>
    <w:p w14:paraId="07DD9091" w14:textId="77777777" w:rsidR="00BD2DE7" w:rsidRPr="002775D5" w:rsidRDefault="00BD2DE7" w:rsidP="00BD2DE7">
      <w:pPr>
        <w:tabs>
          <w:tab w:val="left" w:pos="360"/>
        </w:tabs>
        <w:spacing w:before="240" w:after="200"/>
        <w:jc w:val="both"/>
        <w:rPr>
          <w:sz w:val="21"/>
          <w:szCs w:val="21"/>
        </w:rPr>
      </w:pPr>
      <w:r w:rsidRPr="002775D5">
        <w:rPr>
          <w:sz w:val="21"/>
          <w:szCs w:val="21"/>
        </w:rPr>
        <w:t xml:space="preserve">SELLER: </w:t>
      </w:r>
      <w:r w:rsidRPr="002775D5">
        <w:rPr>
          <w:sz w:val="21"/>
          <w:szCs w:val="21"/>
          <w:u w:val="single"/>
        </w:rPr>
        <w:fldChar w:fldCharType="begin">
          <w:ffData>
            <w:name w:val="Text1"/>
            <w:enabled/>
            <w:calcOnExit w:val="0"/>
            <w:textInput/>
          </w:ffData>
        </w:fldChar>
      </w:r>
      <w:bookmarkStart w:id="23" w:name="Text1"/>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bookmarkEnd w:id="23"/>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rPr>
        <w:br/>
        <w:t>†</w:t>
      </w:r>
      <w:r w:rsidRPr="002775D5">
        <w:rPr>
          <w:sz w:val="21"/>
          <w:szCs w:val="21"/>
        </w:rPr>
        <w:tab/>
        <w:t xml:space="preserve">To be used in transfers of commercial real estate as defined in RCW 60.42.005. See RCW Chapter 64.06 for further explanations. </w:t>
      </w:r>
    </w:p>
    <w:p w14:paraId="59FFD0BC" w14:textId="77777777" w:rsidR="00BD2DE7" w:rsidRPr="002775D5" w:rsidRDefault="00BD2DE7" w:rsidP="00BD2DE7">
      <w:pPr>
        <w:spacing w:after="200" w:line="206" w:lineRule="auto"/>
        <w:jc w:val="both"/>
        <w:rPr>
          <w:b/>
        </w:rPr>
      </w:pPr>
      <w:r w:rsidRPr="002775D5">
        <w:rPr>
          <w:b/>
        </w:rPr>
        <w:t>INSTRUCTIONS TO THE SELLER</w:t>
      </w:r>
      <w:r w:rsidRPr="002775D5">
        <w:rPr>
          <w:b/>
        </w:rPr>
        <w:tab/>
      </w:r>
      <w:r w:rsidRPr="002775D5">
        <w:rPr>
          <w:b/>
        </w:rPr>
        <w:br/>
      </w:r>
      <w:r w:rsidRPr="002775D5">
        <w:t xml:space="preserve">Please complete the following form. Do not leave any spaces blank. If the question clearly does not apply to the property write "NA." If the answer is "yes" to any asterisked (*) item(s), please explain on attached sheets. Please refer to the line number(s) of the question(s) when you provide your explanation(s). For your protection you must date and initial each page of this disclosure statement and each attachment. Delivery of the disclosure statement must occur not later than five (5) business days, unless otherwise agreed, after mutual acceptance of a written purchase and sale agreement between Buyer and Seller. </w:t>
      </w:r>
    </w:p>
    <w:p w14:paraId="45F78FC4" w14:textId="77777777" w:rsidR="00BD2DE7" w:rsidRPr="002775D5" w:rsidRDefault="00BD2DE7" w:rsidP="00BD2DE7">
      <w:pPr>
        <w:tabs>
          <w:tab w:val="left" w:pos="360"/>
          <w:tab w:val="left" w:pos="720"/>
          <w:tab w:val="left" w:pos="4500"/>
          <w:tab w:val="left" w:pos="8460"/>
          <w:tab w:val="left" w:pos="9540"/>
          <w:tab w:val="left" w:pos="10080"/>
        </w:tabs>
        <w:spacing w:after="200" w:line="206" w:lineRule="auto"/>
        <w:jc w:val="both"/>
        <w:rPr>
          <w:spacing w:val="-14"/>
          <w:w w:val="110"/>
          <w:kern w:val="18"/>
          <w:sz w:val="22"/>
          <w:szCs w:val="22"/>
        </w:rPr>
      </w:pPr>
      <w:r w:rsidRPr="002775D5">
        <w:rPr>
          <w:b/>
          <w:sz w:val="21"/>
          <w:szCs w:val="21"/>
        </w:rPr>
        <w:t>NOTICE TO THE BUYER</w:t>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br/>
      </w:r>
      <w:r w:rsidRPr="002775D5">
        <w:rPr>
          <w:spacing w:val="-24"/>
          <w:sz w:val="22"/>
          <w:szCs w:val="22"/>
        </w:rPr>
        <w:t xml:space="preserve">THE </w:t>
      </w:r>
      <w:r w:rsidRPr="002775D5">
        <w:rPr>
          <w:spacing w:val="-24"/>
          <w:w w:val="110"/>
          <w:kern w:val="18"/>
          <w:sz w:val="22"/>
          <w:szCs w:val="22"/>
        </w:rPr>
        <w:t xml:space="preserve">FOLLOWING DISCLOSURES ARE MADE BY SELLER ABOUT THE CONDITION OF THE PROPERTY LOCATED </w:t>
      </w:r>
      <w:r w:rsidRPr="002775D5">
        <w:rPr>
          <w:spacing w:val="-24"/>
          <w:w w:val="110"/>
          <w:kern w:val="18"/>
          <w:sz w:val="22"/>
          <w:szCs w:val="22"/>
        </w:rPr>
        <w:br/>
        <w:t>AT</w:t>
      </w:r>
      <w:r w:rsidRPr="002775D5">
        <w:rPr>
          <w:spacing w:val="-24"/>
          <w:w w:val="110"/>
          <w:kern w:val="18"/>
          <w:sz w:val="22"/>
          <w:szCs w:val="22"/>
          <w:u w:val="single"/>
        </w:rPr>
        <w:tab/>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pacing w:val="-24"/>
          <w:w w:val="110"/>
          <w:kern w:val="18"/>
          <w:sz w:val="22"/>
          <w:szCs w:val="22"/>
          <w:u w:val="single"/>
        </w:rPr>
        <w:tab/>
      </w:r>
      <w:r w:rsidRPr="002775D5">
        <w:rPr>
          <w:spacing w:val="-24"/>
          <w:w w:val="110"/>
          <w:kern w:val="18"/>
          <w:sz w:val="22"/>
          <w:szCs w:val="22"/>
          <w:u w:val="single"/>
        </w:rPr>
        <w:tab/>
      </w:r>
      <w:r w:rsidRPr="002775D5">
        <w:rPr>
          <w:spacing w:val="-24"/>
          <w:w w:val="110"/>
          <w:kern w:val="18"/>
          <w:sz w:val="22"/>
          <w:szCs w:val="22"/>
          <w:u w:val="single"/>
        </w:rPr>
        <w:tab/>
      </w:r>
      <w:r w:rsidRPr="002775D5">
        <w:rPr>
          <w:spacing w:val="-24"/>
          <w:w w:val="110"/>
          <w:kern w:val="18"/>
          <w:sz w:val="22"/>
          <w:szCs w:val="22"/>
          <w:u w:val="single"/>
        </w:rPr>
        <w:tab/>
      </w:r>
      <w:r w:rsidRPr="002775D5">
        <w:rPr>
          <w:spacing w:val="-24"/>
          <w:w w:val="110"/>
          <w:kern w:val="18"/>
          <w:sz w:val="22"/>
          <w:szCs w:val="22"/>
        </w:rPr>
        <w:t xml:space="preserve"> CITY,</w:t>
      </w:r>
      <w:r w:rsidRPr="002775D5">
        <w:rPr>
          <w:spacing w:val="-24"/>
          <w:w w:val="110"/>
          <w:kern w:val="18"/>
          <w:sz w:val="22"/>
          <w:szCs w:val="22"/>
          <w:u w:val="single"/>
        </w:rPr>
        <w:tab/>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pacing w:val="-24"/>
          <w:w w:val="110"/>
          <w:kern w:val="18"/>
          <w:sz w:val="22"/>
          <w:szCs w:val="22"/>
          <w:u w:val="single"/>
        </w:rPr>
        <w:tab/>
      </w:r>
      <w:r w:rsidRPr="002775D5">
        <w:rPr>
          <w:spacing w:val="-24"/>
          <w:w w:val="110"/>
          <w:kern w:val="18"/>
          <w:sz w:val="22"/>
          <w:szCs w:val="22"/>
        </w:rPr>
        <w:t xml:space="preserve"> COUNTY </w:t>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pacing w:val="-24"/>
          <w:w w:val="110"/>
          <w:kern w:val="18"/>
          <w:sz w:val="22"/>
          <w:szCs w:val="22"/>
          <w:u w:val="single"/>
        </w:rPr>
        <w:tab/>
      </w:r>
      <w:r w:rsidRPr="002775D5">
        <w:rPr>
          <w:spacing w:val="-24"/>
          <w:w w:val="110"/>
          <w:kern w:val="18"/>
          <w:sz w:val="22"/>
          <w:szCs w:val="22"/>
        </w:rPr>
        <w:t xml:space="preserve">,("THE PROPERTY") </w:t>
      </w:r>
      <w:r w:rsidRPr="002775D5">
        <w:rPr>
          <w:spacing w:val="-14"/>
          <w:w w:val="110"/>
          <w:kern w:val="18"/>
          <w:sz w:val="22"/>
          <w:szCs w:val="22"/>
        </w:rPr>
        <w:t xml:space="preserve">OR AS LEGALLY DESCRIBED ON THE ATTACHED EXHIBIT A. SELLER MAKES THE FOLLOWING DISCLOSURES OF EXISTING MATERIAL FACTS OR MATERIAL DEFECTS TO BUYER BASED ON SELLER'S ACTUAL  KNOWLEDGE OF THE PROPERTY AT THE TIME SELLER COMPLETES THIS DISCLOSURE STATEMENT. UNLESS YOU AND SELLER OTHERWISE AGREE IN WRITING, YOU HAVE THREE (3) BUSINESS DAYS FROM THE DAY SELLER OR SELLER'S AGENT DELIVERS THIS DISCLOSURE STATEMENT TO YOU TO RESCIND </w:t>
      </w:r>
      <w:proofErr w:type="gramStart"/>
      <w:r w:rsidRPr="002775D5">
        <w:rPr>
          <w:spacing w:val="-14"/>
          <w:w w:val="110"/>
          <w:kern w:val="18"/>
          <w:sz w:val="22"/>
          <w:szCs w:val="22"/>
        </w:rPr>
        <w:t>THE  AGREEMENT</w:t>
      </w:r>
      <w:proofErr w:type="gramEnd"/>
      <w:r w:rsidRPr="002775D5">
        <w:rPr>
          <w:spacing w:val="-14"/>
          <w:w w:val="110"/>
          <w:kern w:val="18"/>
          <w:sz w:val="22"/>
          <w:szCs w:val="22"/>
        </w:rPr>
        <w:t xml:space="preserve"> BY DELIVERING A SEPARATELY SIGNED WRITTEN STATEMENT OF RESCISSION TO SELLER OR SELLER'S AGENT. IF THE SELLER DOES NOT GIVE YOU A COMPLETED DISCLOSURE STATEMENT, THEN YOU MAY WAIVE THE RIGHT TO RESCIND PRIOR TO OR AFTER THE TIME YOU ENTER INTO A PURCHASE AND SALE AGREEMENT.</w:t>
      </w:r>
      <w:r w:rsidRPr="002775D5">
        <w:rPr>
          <w:spacing w:val="-14"/>
          <w:w w:val="110"/>
          <w:kern w:val="18"/>
          <w:sz w:val="22"/>
          <w:szCs w:val="22"/>
        </w:rPr>
        <w:tab/>
      </w:r>
      <w:r w:rsidRPr="002775D5">
        <w:rPr>
          <w:spacing w:val="-14"/>
          <w:kern w:val="18"/>
          <w:sz w:val="22"/>
          <w:szCs w:val="22"/>
        </w:rPr>
        <w:br/>
      </w:r>
      <w:r w:rsidRPr="002775D5">
        <w:rPr>
          <w:spacing w:val="-14"/>
          <w:kern w:val="18"/>
          <w:sz w:val="22"/>
          <w:szCs w:val="22"/>
        </w:rPr>
        <w:tab/>
      </w:r>
      <w:r w:rsidRPr="002775D5">
        <w:rPr>
          <w:spacing w:val="-14"/>
          <w:w w:val="110"/>
          <w:kern w:val="18"/>
          <w:sz w:val="22"/>
          <w:szCs w:val="22"/>
        </w:rPr>
        <w:t xml:space="preserve">THE FOLLOWING ARE DISCLOSURES MADE BY SELLER AND ARE NOT THE REPRESENTATIONS OF ANY REAL ESTATE LICENSEE OR OTHER PARTY. THIS INFORMATION IS FOR DISCLOSURE ONLY AND IS NOT INTENDED TO BE A PART OF ANY WRITTEN AGREEMENT BETWEEN BUYER AND SELLER. </w:t>
      </w:r>
      <w:r w:rsidRPr="002775D5">
        <w:rPr>
          <w:spacing w:val="-14"/>
          <w:w w:val="110"/>
          <w:kern w:val="18"/>
          <w:sz w:val="22"/>
          <w:szCs w:val="22"/>
        </w:rPr>
        <w:tab/>
      </w:r>
      <w:r w:rsidRPr="002775D5">
        <w:rPr>
          <w:spacing w:val="-14"/>
          <w:w w:val="110"/>
          <w:kern w:val="18"/>
          <w:sz w:val="22"/>
          <w:szCs w:val="22"/>
        </w:rPr>
        <w:tab/>
      </w:r>
      <w:r w:rsidRPr="002775D5">
        <w:rPr>
          <w:spacing w:val="-14"/>
          <w:w w:val="110"/>
          <w:kern w:val="18"/>
          <w:sz w:val="22"/>
          <w:szCs w:val="22"/>
        </w:rPr>
        <w:tab/>
      </w:r>
      <w:r w:rsidRPr="002775D5">
        <w:rPr>
          <w:spacing w:val="-14"/>
          <w:w w:val="110"/>
          <w:kern w:val="18"/>
          <w:sz w:val="22"/>
          <w:szCs w:val="22"/>
        </w:rPr>
        <w:br/>
      </w:r>
      <w:r w:rsidRPr="002775D5">
        <w:rPr>
          <w:spacing w:val="-14"/>
          <w:w w:val="110"/>
          <w:kern w:val="18"/>
          <w:sz w:val="22"/>
          <w:szCs w:val="22"/>
        </w:rPr>
        <w:tab/>
        <w:t xml:space="preserve"> FOR A MORE COMPREHENSIVE EXAMINATION OF THE SPECIFIC CONDITION OF </w:t>
      </w:r>
      <w:proofErr w:type="gramStart"/>
      <w:r w:rsidRPr="002775D5">
        <w:rPr>
          <w:spacing w:val="-14"/>
          <w:w w:val="110"/>
          <w:kern w:val="18"/>
          <w:sz w:val="22"/>
          <w:szCs w:val="22"/>
        </w:rPr>
        <w:t>THIS  PROPERTY</w:t>
      </w:r>
      <w:proofErr w:type="gramEnd"/>
      <w:r w:rsidRPr="002775D5">
        <w:rPr>
          <w:spacing w:val="-14"/>
          <w:w w:val="110"/>
          <w:kern w:val="18"/>
          <w:sz w:val="22"/>
          <w:szCs w:val="22"/>
        </w:rPr>
        <w:t xml:space="preserve"> YOU ARE ADVISED TO OBTAIN AND PAY FOR THE SERVICES OF QUALIFIED EXPERTS TO INSPECT THE PROPERTY, WHICH MAY INCLUDE, WITHOUT LIMITATION, ARCHITECTS,  ENGINEERS, LAND SURVEYORS, PLUMBERS, ELECTRICIANS, ROOFERS, BUILDING INSPECTORS,  ON-SITE WASTEWATER TREATMENT INSPECTORS, OR STRUCTURAL PEST INSPECTORS. THE PROSPECTIVE BUYER AND SELLER MAY WISH TO OBTAIN PROFESSIONAL ADVICE OR INSPECTIONS OF THE PROPERTY OR TO PROVIDE APPROPRIATE PROVISIONS IN A </w:t>
      </w:r>
      <w:proofErr w:type="gramStart"/>
      <w:r w:rsidRPr="002775D5">
        <w:rPr>
          <w:spacing w:val="-14"/>
          <w:w w:val="110"/>
          <w:kern w:val="18"/>
          <w:sz w:val="22"/>
          <w:szCs w:val="22"/>
        </w:rPr>
        <w:t>CONTRACT  BETWEEN</w:t>
      </w:r>
      <w:proofErr w:type="gramEnd"/>
      <w:r w:rsidRPr="002775D5">
        <w:rPr>
          <w:spacing w:val="-14"/>
          <w:w w:val="110"/>
          <w:kern w:val="18"/>
          <w:sz w:val="22"/>
          <w:szCs w:val="22"/>
        </w:rPr>
        <w:t xml:space="preserve"> THEM WITH RESPECT TO ANY ADVICE, INSPECTION, DEFECTS OR WARRANTIES.</w:t>
      </w:r>
    </w:p>
    <w:p w14:paraId="45533961" w14:textId="77777777" w:rsidR="00BD2DE7" w:rsidRPr="002775D5" w:rsidRDefault="00BD2DE7" w:rsidP="00BD2DE7">
      <w:pPr>
        <w:tabs>
          <w:tab w:val="left" w:pos="360"/>
          <w:tab w:val="left" w:pos="720"/>
          <w:tab w:val="left" w:pos="4500"/>
          <w:tab w:val="left" w:pos="8820"/>
          <w:tab w:val="left" w:pos="9540"/>
          <w:tab w:val="left" w:pos="10080"/>
        </w:tabs>
        <w:spacing w:after="200"/>
        <w:jc w:val="both"/>
        <w:rPr>
          <w:sz w:val="21"/>
          <w:szCs w:val="21"/>
        </w:rPr>
      </w:pPr>
      <w:r w:rsidRPr="002775D5">
        <w:rPr>
          <w:sz w:val="21"/>
          <w:szCs w:val="21"/>
        </w:rPr>
        <w:t xml:space="preserve">Seller </w:t>
      </w:r>
      <w:r w:rsidRPr="002775D5">
        <w:rPr>
          <w:sz w:val="21"/>
          <w:szCs w:val="21"/>
        </w:rPr>
        <w:fldChar w:fldCharType="begin">
          <w:ffData>
            <w:name w:val="Check1"/>
            <w:enabled/>
            <w:calcOnExit w:val="0"/>
            <w:checkBox>
              <w:sizeAuto/>
              <w:default w:val="0"/>
            </w:checkBox>
          </w:ffData>
        </w:fldChar>
      </w:r>
      <w:bookmarkStart w:id="24" w:name="Check1"/>
      <w:r w:rsidRPr="002775D5">
        <w:rPr>
          <w:sz w:val="21"/>
          <w:szCs w:val="21"/>
        </w:rPr>
        <w:instrText xml:space="preserve"> FORMCHECKBOX </w:instrText>
      </w:r>
      <w:r w:rsidR="00000000">
        <w:rPr>
          <w:sz w:val="21"/>
          <w:szCs w:val="21"/>
        </w:rPr>
      </w:r>
      <w:r w:rsidR="00000000">
        <w:rPr>
          <w:sz w:val="21"/>
          <w:szCs w:val="21"/>
        </w:rPr>
        <w:fldChar w:fldCharType="separate"/>
      </w:r>
      <w:r w:rsidRPr="002775D5">
        <w:rPr>
          <w:sz w:val="21"/>
          <w:szCs w:val="21"/>
        </w:rPr>
        <w:fldChar w:fldCharType="end"/>
      </w:r>
      <w:bookmarkEnd w:id="24"/>
      <w:r w:rsidRPr="002775D5">
        <w:rPr>
          <w:sz w:val="21"/>
          <w:szCs w:val="21"/>
        </w:rPr>
        <w:t xml:space="preserve"> is / </w:t>
      </w:r>
      <w:r w:rsidRPr="002775D5">
        <w:rPr>
          <w:sz w:val="21"/>
          <w:szCs w:val="21"/>
        </w:rPr>
        <w:fldChar w:fldCharType="begin">
          <w:ffData>
            <w:name w:val="Check1"/>
            <w:enabled/>
            <w:calcOnExit w:val="0"/>
            <w:checkBox>
              <w:sizeAuto/>
              <w:default w:val="0"/>
            </w:checkBox>
          </w:ffData>
        </w:fldChar>
      </w:r>
      <w:r w:rsidRPr="002775D5">
        <w:rPr>
          <w:sz w:val="21"/>
          <w:szCs w:val="21"/>
        </w:rPr>
        <w:instrText xml:space="preserve"> FORMCHECKBOX </w:instrText>
      </w:r>
      <w:r w:rsidR="00000000">
        <w:rPr>
          <w:sz w:val="21"/>
          <w:szCs w:val="21"/>
        </w:rPr>
      </w:r>
      <w:r w:rsidR="00000000">
        <w:rPr>
          <w:sz w:val="21"/>
          <w:szCs w:val="21"/>
        </w:rPr>
        <w:fldChar w:fldCharType="separate"/>
      </w:r>
      <w:r w:rsidRPr="002775D5">
        <w:rPr>
          <w:sz w:val="21"/>
          <w:szCs w:val="21"/>
        </w:rPr>
        <w:fldChar w:fldCharType="end"/>
      </w:r>
      <w:r w:rsidRPr="002775D5">
        <w:rPr>
          <w:sz w:val="21"/>
          <w:szCs w:val="21"/>
        </w:rPr>
        <w:t xml:space="preserve"> is not occupying the property.</w:t>
      </w:r>
    </w:p>
    <w:p w14:paraId="24CD1CA6" w14:textId="77777777" w:rsidR="00BD2DE7" w:rsidRPr="002775D5" w:rsidRDefault="00BD2DE7" w:rsidP="00BD2DE7">
      <w:pPr>
        <w:tabs>
          <w:tab w:val="left" w:pos="360"/>
          <w:tab w:val="left" w:pos="720"/>
          <w:tab w:val="left" w:pos="4500"/>
          <w:tab w:val="left" w:pos="8280"/>
          <w:tab w:val="left" w:pos="9000"/>
          <w:tab w:val="left" w:pos="9630"/>
        </w:tabs>
        <w:spacing w:after="200" w:line="206" w:lineRule="auto"/>
        <w:jc w:val="both"/>
        <w:rPr>
          <w:sz w:val="16"/>
          <w:szCs w:val="21"/>
        </w:rPr>
        <w:sectPr w:rsidR="00BD2DE7" w:rsidRPr="002775D5" w:rsidSect="005F1134">
          <w:type w:val="continuous"/>
          <w:pgSz w:w="12240" w:h="15840" w:code="1"/>
          <w:pgMar w:top="450" w:right="580" w:bottom="994" w:left="1210" w:header="180" w:footer="432" w:gutter="0"/>
          <w:lnNumType w:countBy="1" w:restart="continuous"/>
          <w:cols w:space="720"/>
          <w:docGrid w:linePitch="360"/>
        </w:sectPr>
      </w:pPr>
      <w:r w:rsidRPr="002775D5">
        <w:rPr>
          <w:b/>
          <w:sz w:val="21"/>
          <w:szCs w:val="21"/>
        </w:rPr>
        <w:t>1.</w:t>
      </w:r>
      <w:r w:rsidRPr="002775D5">
        <w:rPr>
          <w:b/>
          <w:sz w:val="21"/>
          <w:szCs w:val="21"/>
        </w:rPr>
        <w:tab/>
        <w:t>SELLER'S DISCLOSURES</w:t>
      </w:r>
      <w:r w:rsidRPr="002775D5">
        <w:rPr>
          <w:sz w:val="21"/>
          <w:szCs w:val="21"/>
        </w:rPr>
        <w:t>:</w:t>
      </w:r>
      <w:r w:rsidRPr="002775D5">
        <w:rPr>
          <w:sz w:val="21"/>
          <w:szCs w:val="21"/>
        </w:rPr>
        <w:tab/>
      </w:r>
      <w:r w:rsidRPr="002775D5">
        <w:rPr>
          <w:w w:val="110"/>
          <w:sz w:val="21"/>
          <w:szCs w:val="21"/>
        </w:rPr>
        <w:br/>
      </w:r>
      <w:r w:rsidRPr="002775D5">
        <w:rPr>
          <w:sz w:val="21"/>
          <w:szCs w:val="21"/>
        </w:rPr>
        <w:t>* If you answer "Yes" to a question with an asterisk (*), please explain your answer and attach documents, if available and</w:t>
      </w:r>
      <w:r w:rsidRPr="002775D5">
        <w:rPr>
          <w:sz w:val="21"/>
          <w:szCs w:val="21"/>
        </w:rPr>
        <w:br/>
        <w:t xml:space="preserve"> not otherwise publicly recorded. If necessary, use an attached sheet.</w:t>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t xml:space="preserve">YES </w:t>
      </w:r>
      <w:r w:rsidRPr="002775D5">
        <w:rPr>
          <w:sz w:val="21"/>
          <w:szCs w:val="21"/>
        </w:rPr>
        <w:tab/>
        <w:t>NO</w:t>
      </w:r>
      <w:r w:rsidRPr="002775D5">
        <w:rPr>
          <w:sz w:val="21"/>
          <w:szCs w:val="21"/>
        </w:rPr>
        <w:tab/>
        <w:t>DON'T</w:t>
      </w:r>
      <w:r w:rsidRPr="002775D5">
        <w:rPr>
          <w:sz w:val="21"/>
          <w:szCs w:val="21"/>
        </w:rPr>
        <w:br/>
      </w:r>
      <w:r w:rsidRPr="002775D5">
        <w:rPr>
          <w:b/>
          <w:sz w:val="21"/>
          <w:szCs w:val="21"/>
        </w:rPr>
        <w:t>1. TITLE</w:t>
      </w:r>
      <w:r w:rsidRPr="002775D5">
        <w:rPr>
          <w:sz w:val="21"/>
          <w:szCs w:val="21"/>
        </w:rPr>
        <w:t xml:space="preserve"> </w:t>
      </w:r>
      <w:r w:rsidRPr="002775D5">
        <w:rPr>
          <w:sz w:val="21"/>
          <w:szCs w:val="21"/>
        </w:rPr>
        <w:tab/>
      </w:r>
      <w:r w:rsidRPr="002775D5">
        <w:rPr>
          <w:sz w:val="21"/>
          <w:szCs w:val="21"/>
        </w:rPr>
        <w:tab/>
      </w:r>
      <w:r w:rsidRPr="002775D5">
        <w:rPr>
          <w:sz w:val="21"/>
          <w:szCs w:val="21"/>
        </w:rPr>
        <w:tab/>
      </w:r>
      <w:r w:rsidRPr="002775D5">
        <w:rPr>
          <w:sz w:val="21"/>
          <w:szCs w:val="21"/>
        </w:rPr>
        <w:tab/>
        <w:t>KNOW</w:t>
      </w:r>
      <w:r w:rsidRPr="002775D5">
        <w:rPr>
          <w:sz w:val="21"/>
          <w:szCs w:val="21"/>
        </w:rPr>
        <w:br/>
      </w:r>
      <w:r w:rsidRPr="002775D5">
        <w:rPr>
          <w:sz w:val="21"/>
          <w:szCs w:val="21"/>
        </w:rPr>
        <w:tab/>
        <w:t>A.</w:t>
      </w:r>
      <w:r w:rsidRPr="002775D5">
        <w:rPr>
          <w:sz w:val="21"/>
          <w:szCs w:val="21"/>
        </w:rPr>
        <w:tab/>
        <w:t>Do you have legal authority to sell the property? If no, please explain.</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bookmarkStart w:id="25" w:name="Check2"/>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bookmarkEnd w:id="25"/>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 xml:space="preserve">*B. </w:t>
      </w:r>
      <w:r w:rsidRPr="002775D5">
        <w:rPr>
          <w:sz w:val="21"/>
          <w:szCs w:val="21"/>
        </w:rPr>
        <w:tab/>
        <w:t>Is title to the properly subject to any of the following?</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t xml:space="preserve">   </w:t>
      </w:r>
      <w:r w:rsidRPr="002775D5">
        <w:rPr>
          <w:sz w:val="21"/>
          <w:szCs w:val="21"/>
        </w:rPr>
        <w:br/>
      </w:r>
      <w:r w:rsidRPr="002775D5">
        <w:rPr>
          <w:sz w:val="21"/>
          <w:szCs w:val="21"/>
        </w:rPr>
        <w:tab/>
      </w:r>
      <w:r w:rsidRPr="002775D5">
        <w:rPr>
          <w:sz w:val="21"/>
          <w:szCs w:val="21"/>
        </w:rPr>
        <w:tab/>
        <w:t>(I)  First right of refusal</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r>
      <w:r w:rsidRPr="002775D5">
        <w:rPr>
          <w:sz w:val="21"/>
          <w:szCs w:val="21"/>
        </w:rPr>
        <w:tab/>
        <w:t>(2) Option</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r>
      <w:r w:rsidRPr="002775D5">
        <w:rPr>
          <w:sz w:val="21"/>
          <w:szCs w:val="21"/>
        </w:rPr>
        <w:tab/>
        <w:t>(3) Lease or rental agreement</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r>
      <w:r w:rsidRPr="002775D5">
        <w:rPr>
          <w:sz w:val="21"/>
          <w:szCs w:val="21"/>
        </w:rPr>
        <w:tab/>
        <w:t>(4) Life estate</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*C.</w:t>
      </w:r>
      <w:r w:rsidRPr="002775D5">
        <w:rPr>
          <w:sz w:val="21"/>
          <w:szCs w:val="21"/>
        </w:rPr>
        <w:tab/>
        <w:t>Are there any encroachments, boundary agreements, or boundary disputes?</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*D.</w:t>
      </w:r>
      <w:r w:rsidRPr="002775D5">
        <w:rPr>
          <w:sz w:val="21"/>
          <w:szCs w:val="21"/>
        </w:rPr>
        <w:tab/>
        <w:t>Is there any leased parking?</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*E.</w:t>
      </w:r>
      <w:r w:rsidRPr="002775D5">
        <w:rPr>
          <w:sz w:val="21"/>
          <w:szCs w:val="21"/>
        </w:rPr>
        <w:tab/>
        <w:t>Is there a private road or easement agreement for access to the property?</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 xml:space="preserve"> </w:t>
      </w:r>
      <w:r w:rsidRPr="002775D5">
        <w:rPr>
          <w:sz w:val="21"/>
          <w:szCs w:val="21"/>
        </w:rPr>
        <w:tab/>
      </w:r>
      <w:r w:rsidRPr="002775D5">
        <w:rPr>
          <w:sz w:val="21"/>
          <w:szCs w:val="21"/>
        </w:rPr>
        <w:br/>
      </w:r>
      <w:r w:rsidRPr="002775D5">
        <w:rPr>
          <w:sz w:val="21"/>
          <w:szCs w:val="21"/>
        </w:rPr>
        <w:tab/>
        <w:t>*F.</w:t>
      </w:r>
      <w:r w:rsidRPr="002775D5">
        <w:rPr>
          <w:sz w:val="21"/>
          <w:szCs w:val="21"/>
        </w:rPr>
        <w:tab/>
        <w:t>Are there any rights-of-way, easements, shared use agreements or access limitations?</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*G.</w:t>
      </w:r>
      <w:r w:rsidRPr="002775D5">
        <w:rPr>
          <w:sz w:val="21"/>
          <w:szCs w:val="21"/>
        </w:rPr>
        <w:tab/>
        <w:t>Are there any written agreements for joint maintenance of an easement or right-of-way?</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*H. Are there any zoning violations or nonconforming uses?</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*I.</w:t>
      </w:r>
      <w:r w:rsidRPr="002775D5">
        <w:rPr>
          <w:sz w:val="21"/>
          <w:szCs w:val="21"/>
        </w:rPr>
        <w:tab/>
        <w:t>Is there a survey for the property?</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*J.</w:t>
      </w:r>
      <w:r w:rsidRPr="002775D5">
        <w:rPr>
          <w:sz w:val="21"/>
          <w:szCs w:val="21"/>
        </w:rPr>
        <w:tab/>
        <w:t>Are there any legal actions pending or threatened that affect the property?</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*K. Is the property in compliance with the Americans with Disabilities Act?</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p>
    <w:p w14:paraId="6BD0E10C" w14:textId="77777777" w:rsidR="00BD2DE7" w:rsidRPr="002775D5" w:rsidRDefault="00BD2DE7" w:rsidP="00BD2DE7">
      <w:pPr>
        <w:tabs>
          <w:tab w:val="left" w:pos="0"/>
          <w:tab w:val="left" w:pos="360"/>
          <w:tab w:val="left" w:pos="720"/>
          <w:tab w:val="left" w:pos="4500"/>
          <w:tab w:val="left" w:pos="8280"/>
          <w:tab w:val="left" w:pos="8370"/>
          <w:tab w:val="left" w:pos="9090"/>
          <w:tab w:val="left" w:pos="9810"/>
        </w:tabs>
        <w:spacing w:line="209" w:lineRule="auto"/>
        <w:ind w:right="-14"/>
        <w:rPr>
          <w:w w:val="110"/>
          <w:kern w:val="18"/>
          <w:sz w:val="21"/>
          <w:szCs w:val="21"/>
        </w:rPr>
      </w:pPr>
      <w:r w:rsidRPr="002775D5">
        <w:rPr>
          <w:sz w:val="21"/>
          <w:szCs w:val="21"/>
        </w:rPr>
        <w:lastRenderedPageBreak/>
        <w:tab/>
      </w:r>
      <w:r w:rsidRPr="002775D5">
        <w:rPr>
          <w:sz w:val="21"/>
          <w:szCs w:val="21"/>
        </w:rPr>
        <w:tab/>
      </w:r>
      <w:r w:rsidRPr="002775D5">
        <w:rPr>
          <w:sz w:val="21"/>
          <w:szCs w:val="21"/>
        </w:rPr>
        <w:tab/>
        <w:t xml:space="preserve">                                                                       YES </w:t>
      </w:r>
      <w:r w:rsidRPr="002775D5">
        <w:rPr>
          <w:sz w:val="21"/>
          <w:szCs w:val="21"/>
        </w:rPr>
        <w:tab/>
        <w:t>NO      DON'T</w:t>
      </w:r>
      <w:r w:rsidRPr="002775D5">
        <w:rPr>
          <w:sz w:val="21"/>
          <w:szCs w:val="21"/>
        </w:rPr>
        <w:br/>
        <w:t xml:space="preserve">2. </w:t>
      </w:r>
      <w:r w:rsidRPr="002775D5">
        <w:rPr>
          <w:sz w:val="21"/>
          <w:szCs w:val="21"/>
        </w:rPr>
        <w:tab/>
        <w:t>WATER</w:t>
      </w:r>
      <w:r w:rsidRPr="002775D5">
        <w:rPr>
          <w:w w:val="110"/>
          <w:kern w:val="18"/>
          <w:sz w:val="21"/>
          <w:szCs w:val="21"/>
        </w:rPr>
        <w:tab/>
      </w:r>
      <w:r w:rsidRPr="002775D5">
        <w:rPr>
          <w:w w:val="110"/>
          <w:kern w:val="18"/>
          <w:sz w:val="21"/>
          <w:szCs w:val="21"/>
        </w:rPr>
        <w:tab/>
      </w:r>
      <w:r w:rsidRPr="002775D5">
        <w:rPr>
          <w:w w:val="110"/>
          <w:kern w:val="18"/>
          <w:sz w:val="21"/>
          <w:szCs w:val="21"/>
        </w:rPr>
        <w:tab/>
      </w:r>
      <w:r w:rsidRPr="002775D5">
        <w:rPr>
          <w:w w:val="110"/>
          <w:kern w:val="18"/>
          <w:sz w:val="21"/>
          <w:szCs w:val="21"/>
        </w:rPr>
        <w:tab/>
        <w:t xml:space="preserve">           KNOW</w:t>
      </w:r>
      <w:r w:rsidRPr="002775D5">
        <w:rPr>
          <w:w w:val="110"/>
          <w:kern w:val="18"/>
          <w:sz w:val="21"/>
          <w:szCs w:val="21"/>
        </w:rPr>
        <w:br/>
      </w:r>
      <w:r w:rsidRPr="002775D5">
        <w:rPr>
          <w:sz w:val="21"/>
          <w:szCs w:val="21"/>
        </w:rPr>
        <w:tab/>
        <w:t>*</w:t>
      </w:r>
      <w:r w:rsidRPr="002775D5">
        <w:rPr>
          <w:spacing w:val="-6"/>
          <w:sz w:val="21"/>
          <w:szCs w:val="21"/>
        </w:rPr>
        <w:t>Are there any water rights for the property, such as a water right permit, certificate, or claim?</w:t>
      </w:r>
      <w:r w:rsidRPr="002775D5">
        <w:rPr>
          <w:spacing w:val="-6"/>
          <w:sz w:val="21"/>
          <w:szCs w:val="21"/>
        </w:rPr>
        <w:tab/>
      </w:r>
      <w:r w:rsidRPr="002775D5">
        <w:rPr>
          <w:spacing w:val="-6"/>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p>
    <w:p w14:paraId="475673E8" w14:textId="77777777" w:rsidR="00BD2DE7" w:rsidRPr="002775D5" w:rsidRDefault="00BD2DE7" w:rsidP="00BD2DE7">
      <w:pPr>
        <w:tabs>
          <w:tab w:val="left" w:pos="0"/>
          <w:tab w:val="left" w:pos="360"/>
          <w:tab w:val="left" w:pos="720"/>
          <w:tab w:val="left" w:pos="4500"/>
          <w:tab w:val="left" w:pos="8280"/>
          <w:tab w:val="left" w:pos="8370"/>
          <w:tab w:val="left" w:pos="9090"/>
          <w:tab w:val="left" w:pos="9450"/>
          <w:tab w:val="left" w:pos="9900"/>
        </w:tabs>
        <w:spacing w:before="600" w:after="240" w:line="209" w:lineRule="auto"/>
        <w:ind w:right="-11"/>
        <w:jc w:val="both"/>
        <w:rPr>
          <w:w w:val="110"/>
          <w:kern w:val="18"/>
          <w:sz w:val="21"/>
          <w:szCs w:val="21"/>
        </w:rPr>
      </w:pPr>
      <w:r w:rsidRPr="002775D5">
        <w:rPr>
          <w:sz w:val="21"/>
          <w:szCs w:val="21"/>
        </w:rPr>
        <w:t xml:space="preserve">3. </w:t>
      </w:r>
      <w:r w:rsidRPr="002775D5">
        <w:rPr>
          <w:sz w:val="21"/>
          <w:szCs w:val="21"/>
        </w:rPr>
        <w:tab/>
        <w:t xml:space="preserve">SEWER/ON-SITE SEWAGE SYSTEM </w:t>
      </w:r>
      <w:r w:rsidRPr="002775D5">
        <w:rPr>
          <w:sz w:val="21"/>
          <w:szCs w:val="21"/>
        </w:rPr>
        <w:tab/>
      </w:r>
      <w:r w:rsidRPr="002775D5">
        <w:rPr>
          <w:w w:val="110"/>
          <w:kern w:val="18"/>
          <w:sz w:val="21"/>
          <w:szCs w:val="21"/>
        </w:rPr>
        <w:br/>
      </w:r>
      <w:r w:rsidRPr="002775D5">
        <w:rPr>
          <w:w w:val="110"/>
          <w:kern w:val="18"/>
          <w:sz w:val="21"/>
          <w:szCs w:val="21"/>
        </w:rPr>
        <w:tab/>
      </w:r>
      <w:r w:rsidRPr="002775D5">
        <w:rPr>
          <w:sz w:val="21"/>
          <w:szCs w:val="21"/>
        </w:rPr>
        <w:t>*Is the property subject to any sewage system fees or charges in addition to those covered</w:t>
      </w:r>
      <w:r w:rsidRPr="002775D5">
        <w:rPr>
          <w:sz w:val="21"/>
          <w:szCs w:val="21"/>
        </w:rPr>
        <w:tab/>
      </w:r>
      <w:r w:rsidRPr="002775D5">
        <w:rPr>
          <w:sz w:val="21"/>
          <w:szCs w:val="21"/>
        </w:rPr>
        <w:br/>
      </w:r>
      <w:r w:rsidRPr="002775D5">
        <w:rPr>
          <w:sz w:val="21"/>
          <w:szCs w:val="21"/>
        </w:rPr>
        <w:tab/>
        <w:t xml:space="preserve">in your regularly billed sewer or on-site sewage system maintenance service? </w:t>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p>
    <w:p w14:paraId="5AA97082" w14:textId="77777777" w:rsidR="00BD2DE7" w:rsidRPr="002775D5" w:rsidRDefault="00BD2DE7" w:rsidP="00BD2DE7">
      <w:pPr>
        <w:tabs>
          <w:tab w:val="left" w:pos="0"/>
          <w:tab w:val="left" w:pos="360"/>
          <w:tab w:val="left" w:pos="720"/>
          <w:tab w:val="left" w:pos="1080"/>
          <w:tab w:val="left" w:pos="2790"/>
          <w:tab w:val="left" w:pos="3150"/>
          <w:tab w:val="left" w:pos="3600"/>
          <w:tab w:val="left" w:pos="3870"/>
          <w:tab w:val="left" w:pos="4500"/>
          <w:tab w:val="left" w:pos="5670"/>
          <w:tab w:val="left" w:pos="8370"/>
          <w:tab w:val="left" w:pos="9090"/>
          <w:tab w:val="left" w:pos="9450"/>
          <w:tab w:val="left" w:pos="9900"/>
        </w:tabs>
        <w:spacing w:before="240" w:after="240" w:line="209" w:lineRule="auto"/>
        <w:ind w:left="86" w:right="-14" w:hanging="86"/>
        <w:jc w:val="both"/>
        <w:rPr>
          <w:sz w:val="21"/>
          <w:szCs w:val="21"/>
          <w:u w:val="single"/>
        </w:rPr>
      </w:pPr>
      <w:r w:rsidRPr="002775D5">
        <w:rPr>
          <w:sz w:val="21"/>
          <w:szCs w:val="21"/>
        </w:rPr>
        <w:t>4.</w:t>
      </w:r>
      <w:r w:rsidRPr="002775D5">
        <w:rPr>
          <w:sz w:val="21"/>
          <w:szCs w:val="21"/>
        </w:rPr>
        <w:tab/>
        <w:t>STRUCTURAL</w:t>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*A.</w:t>
      </w:r>
      <w:r w:rsidRPr="002775D5">
        <w:rPr>
          <w:sz w:val="21"/>
          <w:szCs w:val="21"/>
        </w:rPr>
        <w:tab/>
        <w:t>Has the roof leaked within the last 5 years?</w:t>
      </w:r>
      <w:r w:rsidRPr="002775D5">
        <w:rPr>
          <w:sz w:val="21"/>
          <w:szCs w:val="21"/>
        </w:rPr>
        <w:tab/>
      </w:r>
      <w:r w:rsidRPr="002775D5">
        <w:rPr>
          <w:sz w:val="21"/>
          <w:szCs w:val="21"/>
        </w:rPr>
        <w:tab/>
        <w:t xml:space="preserve">  </w:t>
      </w:r>
      <w:r w:rsidRPr="002775D5">
        <w:rPr>
          <w:sz w:val="21"/>
          <w:szCs w:val="21"/>
        </w:rPr>
        <w:br/>
      </w:r>
      <w:r w:rsidRPr="002775D5">
        <w:rPr>
          <w:sz w:val="21"/>
          <w:szCs w:val="21"/>
        </w:rPr>
        <w:tab/>
        <w:t>*B.</w:t>
      </w:r>
      <w:r w:rsidRPr="002775D5">
        <w:rPr>
          <w:sz w:val="21"/>
          <w:szCs w:val="21"/>
        </w:rPr>
        <w:tab/>
        <w:t>Has any occupied subsurface flooded or leaked within the last five years?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*C.</w:t>
      </w:r>
      <w:r w:rsidRPr="002775D5">
        <w:rPr>
          <w:sz w:val="21"/>
          <w:szCs w:val="21"/>
        </w:rPr>
        <w:tab/>
        <w:t>Have there been any conversions, additions or remodeling?</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t xml:space="preserve"> </w:t>
      </w:r>
      <w:r w:rsidRPr="002775D5">
        <w:rPr>
          <w:sz w:val="21"/>
          <w:szCs w:val="21"/>
        </w:rPr>
        <w:tab/>
      </w:r>
      <w:r w:rsidRPr="002775D5">
        <w:rPr>
          <w:sz w:val="21"/>
          <w:szCs w:val="21"/>
        </w:rPr>
        <w:tab/>
        <w:t xml:space="preserve">*(1) If yes, were all building permits obtained? </w:t>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r>
      <w:r w:rsidRPr="002775D5">
        <w:rPr>
          <w:sz w:val="21"/>
          <w:szCs w:val="21"/>
        </w:rPr>
        <w:tab/>
        <w:t>*(2) If yes, were all final inspections obtained?</w:t>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 xml:space="preserve">*D. Has there been any settling, slippage, or sliding of the property or its improvements? </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 xml:space="preserve">*E. </w:t>
      </w:r>
      <w:r w:rsidRPr="002775D5">
        <w:rPr>
          <w:spacing w:val="-8"/>
          <w:sz w:val="21"/>
          <w:szCs w:val="21"/>
        </w:rPr>
        <w:t>Are there any defects with the following: (If yes, please check applicable items and explain.)</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 xml:space="preserve">Foundations </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 xml:space="preserve"> </w:t>
      </w:r>
      <w:r w:rsidRPr="002775D5">
        <w:rPr>
          <w:sz w:val="16"/>
          <w:szCs w:val="21"/>
        </w:rPr>
        <w:tab/>
      </w:r>
      <w:r w:rsidRPr="002775D5">
        <w:rPr>
          <w:sz w:val="21"/>
          <w:szCs w:val="21"/>
        </w:rPr>
        <w:t>Slab</w:t>
      </w:r>
      <w:r w:rsidRPr="002775D5">
        <w:rPr>
          <w:sz w:val="21"/>
          <w:szCs w:val="21"/>
        </w:rPr>
        <w:tab/>
        <w:t>Floors</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Doors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Outbuildings</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Ceilings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Exterior</w:t>
      </w:r>
      <w:r w:rsidRPr="002775D5">
        <w:rPr>
          <w:sz w:val="21"/>
          <w:szCs w:val="21"/>
        </w:rPr>
        <w:tab/>
        <w:t>Walls</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Sidewalks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Siding</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Interior Walls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Other</w:t>
      </w:r>
      <w:r w:rsidRPr="002775D5">
        <w:rPr>
          <w:sz w:val="21"/>
          <w:szCs w:val="21"/>
          <w:u w:val="single"/>
        </w:rPr>
        <w:tab/>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 xml:space="preserve">Windows </w:t>
      </w:r>
    </w:p>
    <w:p w14:paraId="314E1447" w14:textId="77777777" w:rsidR="00BD2DE7" w:rsidRPr="002775D5" w:rsidRDefault="00BD2DE7" w:rsidP="00BD2DE7">
      <w:pPr>
        <w:tabs>
          <w:tab w:val="left" w:pos="360"/>
          <w:tab w:val="left" w:pos="720"/>
          <w:tab w:val="left" w:pos="1080"/>
          <w:tab w:val="left" w:pos="8370"/>
          <w:tab w:val="left" w:pos="9180"/>
          <w:tab w:val="left" w:pos="9900"/>
        </w:tabs>
        <w:spacing w:before="240" w:after="480" w:line="209" w:lineRule="auto"/>
        <w:jc w:val="both"/>
        <w:rPr>
          <w:sz w:val="21"/>
          <w:szCs w:val="21"/>
        </w:rPr>
      </w:pPr>
      <w:r w:rsidRPr="002775D5">
        <w:rPr>
          <w:sz w:val="21"/>
          <w:szCs w:val="21"/>
        </w:rPr>
        <w:t>5.</w:t>
      </w:r>
      <w:r w:rsidRPr="002775D5">
        <w:rPr>
          <w:sz w:val="21"/>
          <w:szCs w:val="21"/>
        </w:rPr>
        <w:tab/>
        <w:t>SYSTEMS AND FIXTURES</w:t>
      </w:r>
      <w:r w:rsidRPr="002775D5">
        <w:rPr>
          <w:sz w:val="21"/>
          <w:szCs w:val="21"/>
        </w:rPr>
        <w:tab/>
      </w:r>
      <w:r w:rsidRPr="002775D5">
        <w:rPr>
          <w:sz w:val="21"/>
          <w:szCs w:val="21"/>
        </w:rPr>
        <w:br/>
      </w:r>
      <w:r w:rsidRPr="002775D5">
        <w:rPr>
          <w:sz w:val="21"/>
          <w:szCs w:val="21"/>
        </w:rPr>
        <w:tab/>
        <w:t>*A.</w:t>
      </w:r>
      <w:r w:rsidRPr="002775D5">
        <w:rPr>
          <w:sz w:val="21"/>
          <w:szCs w:val="21"/>
        </w:rPr>
        <w:tab/>
        <w:t>Are there any defects in the following systems? If yes, please explain.</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tab/>
        <w:t>(I)</w:t>
      </w:r>
      <w:r w:rsidRPr="002775D5">
        <w:rPr>
          <w:sz w:val="21"/>
          <w:szCs w:val="21"/>
        </w:rPr>
        <w:tab/>
        <w:t>Electrical system</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tab/>
        <w:t>(2)</w:t>
      </w:r>
      <w:r w:rsidRPr="002775D5">
        <w:rPr>
          <w:sz w:val="21"/>
          <w:szCs w:val="21"/>
        </w:rPr>
        <w:tab/>
        <w:t>Plumbing system</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r>
      <w:r w:rsidRPr="002775D5">
        <w:rPr>
          <w:sz w:val="21"/>
          <w:szCs w:val="21"/>
        </w:rPr>
        <w:tab/>
        <w:t>(3)</w:t>
      </w:r>
      <w:r w:rsidRPr="002775D5">
        <w:rPr>
          <w:sz w:val="21"/>
          <w:szCs w:val="21"/>
        </w:rPr>
        <w:tab/>
        <w:t>Heating and cooling systems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r>
      <w:r w:rsidRPr="002775D5">
        <w:rPr>
          <w:sz w:val="21"/>
          <w:szCs w:val="21"/>
        </w:rPr>
        <w:tab/>
        <w:t>(4)</w:t>
      </w:r>
      <w:r w:rsidRPr="002775D5">
        <w:rPr>
          <w:sz w:val="21"/>
          <w:szCs w:val="21"/>
        </w:rPr>
        <w:tab/>
        <w:t>Fire and security system</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p>
    <w:p w14:paraId="1B6CB499" w14:textId="77777777" w:rsidR="00BD2DE7" w:rsidRPr="002775D5" w:rsidRDefault="00BD2DE7" w:rsidP="00BD2DE7">
      <w:pPr>
        <w:tabs>
          <w:tab w:val="left" w:pos="360"/>
          <w:tab w:val="left" w:pos="720"/>
          <w:tab w:val="left" w:pos="1080"/>
          <w:tab w:val="left" w:pos="8370"/>
          <w:tab w:val="left" w:pos="9180"/>
          <w:tab w:val="left" w:pos="9900"/>
        </w:tabs>
        <w:spacing w:after="480" w:line="209" w:lineRule="auto"/>
        <w:jc w:val="both"/>
        <w:rPr>
          <w:sz w:val="16"/>
          <w:szCs w:val="21"/>
        </w:rPr>
      </w:pPr>
      <w:r w:rsidRPr="002775D5">
        <w:rPr>
          <w:sz w:val="21"/>
          <w:szCs w:val="21"/>
        </w:rPr>
        <w:t>6.</w:t>
      </w:r>
      <w:r w:rsidRPr="002775D5">
        <w:rPr>
          <w:sz w:val="21"/>
          <w:szCs w:val="21"/>
        </w:rPr>
        <w:tab/>
        <w:t>ENVIRONMENTAL</w:t>
      </w:r>
      <w:r w:rsidRPr="002775D5">
        <w:rPr>
          <w:sz w:val="21"/>
          <w:szCs w:val="21"/>
        </w:rPr>
        <w:br/>
      </w:r>
      <w:r w:rsidRPr="002775D5">
        <w:rPr>
          <w:sz w:val="21"/>
          <w:szCs w:val="21"/>
        </w:rPr>
        <w:tab/>
        <w:t>*A.</w:t>
      </w:r>
      <w:r w:rsidRPr="002775D5">
        <w:rPr>
          <w:sz w:val="21"/>
          <w:szCs w:val="21"/>
        </w:rPr>
        <w:tab/>
      </w:r>
      <w:r w:rsidRPr="002775D5">
        <w:rPr>
          <w:spacing w:val="-10"/>
          <w:sz w:val="21"/>
          <w:szCs w:val="21"/>
        </w:rPr>
        <w:t>Have there been any flooding, standing water, or drainage problems on tile property that affect</w:t>
      </w:r>
      <w:r w:rsidRPr="002775D5">
        <w:rPr>
          <w:spacing w:val="-10"/>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tab/>
        <w:t>the property or access to the property?</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*B.</w:t>
      </w:r>
      <w:r w:rsidRPr="002775D5">
        <w:rPr>
          <w:sz w:val="21"/>
          <w:szCs w:val="21"/>
        </w:rPr>
        <w:tab/>
        <w:t>Is there any material damage to the property from fire, wind, floods, beach movements,</w:t>
      </w:r>
      <w:r w:rsidRPr="002775D5">
        <w:rPr>
          <w:sz w:val="21"/>
          <w:szCs w:val="21"/>
        </w:rPr>
        <w:tab/>
      </w:r>
      <w:r w:rsidRPr="002775D5">
        <w:rPr>
          <w:sz w:val="21"/>
          <w:szCs w:val="21"/>
        </w:rPr>
        <w:tab/>
      </w:r>
      <w:r w:rsidRPr="002775D5">
        <w:rPr>
          <w:sz w:val="21"/>
          <w:szCs w:val="21"/>
        </w:rPr>
        <w:br/>
      </w:r>
      <w:r w:rsidRPr="002775D5">
        <w:rPr>
          <w:sz w:val="21"/>
          <w:szCs w:val="21"/>
        </w:rPr>
        <w:tab/>
      </w:r>
      <w:r w:rsidRPr="002775D5">
        <w:rPr>
          <w:sz w:val="21"/>
          <w:szCs w:val="21"/>
        </w:rPr>
        <w:tab/>
        <w:t>earthquake, expansive soils, or landslides?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*C.</w:t>
      </w:r>
      <w:r w:rsidRPr="002775D5">
        <w:rPr>
          <w:sz w:val="21"/>
          <w:szCs w:val="21"/>
        </w:rPr>
        <w:tab/>
        <w:t>Are there any shorelines, wetlands, floodplains, or critical areas on the property?</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*D.</w:t>
      </w:r>
      <w:r w:rsidRPr="002775D5">
        <w:rPr>
          <w:sz w:val="21"/>
          <w:szCs w:val="21"/>
        </w:rPr>
        <w:tab/>
      </w:r>
      <w:r w:rsidRPr="002775D5">
        <w:rPr>
          <w:spacing w:val="-6"/>
          <w:sz w:val="21"/>
          <w:szCs w:val="21"/>
        </w:rPr>
        <w:t>Are there any substances, materials, or products in or on the property that may be environmental</w:t>
      </w:r>
      <w:r w:rsidRPr="002775D5">
        <w:rPr>
          <w:sz w:val="21"/>
          <w:szCs w:val="21"/>
        </w:rPr>
        <w:tab/>
      </w:r>
      <w:r w:rsidRPr="002775D5">
        <w:rPr>
          <w:sz w:val="21"/>
          <w:szCs w:val="21"/>
        </w:rPr>
        <w:br/>
      </w:r>
      <w:r w:rsidRPr="002775D5">
        <w:rPr>
          <w:sz w:val="21"/>
          <w:szCs w:val="21"/>
        </w:rPr>
        <w:tab/>
      </w:r>
      <w:r w:rsidRPr="002775D5">
        <w:rPr>
          <w:sz w:val="21"/>
          <w:szCs w:val="21"/>
        </w:rPr>
        <w:tab/>
        <w:t xml:space="preserve">concerns, such as asbestos, formaldehyde, radon gas, lead-based paint, fuel or chemical </w:t>
      </w:r>
      <w:r w:rsidRPr="002775D5">
        <w:rPr>
          <w:sz w:val="21"/>
          <w:szCs w:val="21"/>
        </w:rPr>
        <w:tab/>
      </w:r>
      <w:r w:rsidRPr="002775D5">
        <w:rPr>
          <w:sz w:val="21"/>
          <w:szCs w:val="21"/>
        </w:rPr>
        <w:br/>
      </w:r>
      <w:r w:rsidRPr="002775D5">
        <w:rPr>
          <w:sz w:val="21"/>
          <w:szCs w:val="21"/>
        </w:rPr>
        <w:tab/>
      </w:r>
      <w:r w:rsidRPr="002775D5">
        <w:rPr>
          <w:sz w:val="21"/>
          <w:szCs w:val="21"/>
        </w:rPr>
        <w:tab/>
        <w:t>storage tanks, or contaminated soil or water?</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*E. Is there any soil or groundwater contamination?</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*F.</w:t>
      </w:r>
      <w:r w:rsidRPr="002775D5">
        <w:rPr>
          <w:sz w:val="21"/>
          <w:szCs w:val="21"/>
        </w:rPr>
        <w:tab/>
        <w:t>Has the property been used as a legal or illegal dumping site?</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*G.</w:t>
      </w:r>
      <w:r w:rsidRPr="002775D5">
        <w:rPr>
          <w:sz w:val="21"/>
          <w:szCs w:val="21"/>
        </w:rPr>
        <w:tab/>
        <w:t>Has the property been used as an illegal drug manufacturing site?</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p>
    <w:p w14:paraId="34590C07" w14:textId="77777777" w:rsidR="00BD2DE7" w:rsidRDefault="00BD2DE7" w:rsidP="00BD2DE7">
      <w:pPr>
        <w:tabs>
          <w:tab w:val="left" w:pos="360"/>
          <w:tab w:val="left" w:pos="720"/>
          <w:tab w:val="left" w:pos="1080"/>
          <w:tab w:val="left" w:pos="8370"/>
          <w:tab w:val="left" w:pos="9180"/>
          <w:tab w:val="left" w:pos="9900"/>
        </w:tabs>
        <w:spacing w:after="480" w:line="214" w:lineRule="auto"/>
        <w:jc w:val="both"/>
        <w:rPr>
          <w:sz w:val="16"/>
          <w:szCs w:val="21"/>
        </w:rPr>
        <w:sectPr w:rsidR="00BD2DE7" w:rsidSect="005F1134">
          <w:headerReference w:type="default" r:id="rId18"/>
          <w:type w:val="continuous"/>
          <w:pgSz w:w="12240" w:h="15840" w:code="1"/>
          <w:pgMar w:top="1510" w:right="580" w:bottom="994" w:left="1210" w:header="432" w:footer="432" w:gutter="0"/>
          <w:lnNumType w:countBy="1" w:restart="continuous"/>
          <w:cols w:space="720"/>
          <w:docGrid w:linePitch="360"/>
        </w:sectPr>
      </w:pPr>
      <w:r w:rsidRPr="002775D5">
        <w:rPr>
          <w:sz w:val="21"/>
          <w:szCs w:val="21"/>
        </w:rPr>
        <w:t>7.</w:t>
      </w:r>
      <w:r w:rsidRPr="002775D5">
        <w:rPr>
          <w:sz w:val="21"/>
          <w:szCs w:val="21"/>
        </w:rPr>
        <w:tab/>
        <w:t>FULL DISCLOSURE BY SELLER</w:t>
      </w:r>
      <w:r w:rsidRPr="002775D5">
        <w:rPr>
          <w:sz w:val="21"/>
          <w:szCs w:val="21"/>
        </w:rPr>
        <w:tab/>
      </w:r>
      <w:r w:rsidRPr="002775D5">
        <w:rPr>
          <w:sz w:val="21"/>
          <w:szCs w:val="21"/>
        </w:rPr>
        <w:br/>
      </w:r>
      <w:r w:rsidRPr="002775D5">
        <w:rPr>
          <w:sz w:val="21"/>
          <w:szCs w:val="21"/>
        </w:rPr>
        <w:tab/>
        <w:t xml:space="preserve">A. </w:t>
      </w:r>
      <w:r w:rsidRPr="002775D5">
        <w:rPr>
          <w:sz w:val="21"/>
          <w:szCs w:val="21"/>
        </w:rPr>
        <w:tab/>
        <w:t>Other conditions or defects:</w:t>
      </w:r>
      <w:r w:rsidRPr="002775D5">
        <w:rPr>
          <w:sz w:val="21"/>
          <w:szCs w:val="21"/>
        </w:rPr>
        <w:tab/>
      </w:r>
      <w:r w:rsidRPr="002775D5">
        <w:rPr>
          <w:sz w:val="21"/>
          <w:szCs w:val="21"/>
        </w:rPr>
        <w:br/>
      </w:r>
      <w:r w:rsidRPr="002775D5">
        <w:rPr>
          <w:sz w:val="21"/>
          <w:szCs w:val="21"/>
        </w:rPr>
        <w:tab/>
      </w:r>
      <w:r w:rsidRPr="002775D5">
        <w:rPr>
          <w:sz w:val="21"/>
          <w:szCs w:val="21"/>
        </w:rPr>
        <w:tab/>
        <w:t>*Are there any other existing material defects affecting tile property that a prospective</w:t>
      </w:r>
      <w:r w:rsidRPr="002775D5">
        <w:rPr>
          <w:sz w:val="21"/>
          <w:szCs w:val="21"/>
        </w:rPr>
        <w:tab/>
      </w:r>
      <w:r w:rsidRPr="002775D5">
        <w:rPr>
          <w:sz w:val="21"/>
          <w:szCs w:val="21"/>
        </w:rPr>
        <w:br/>
      </w:r>
      <w:r w:rsidRPr="002775D5">
        <w:rPr>
          <w:sz w:val="21"/>
          <w:szCs w:val="21"/>
        </w:rPr>
        <w:tab/>
      </w:r>
      <w:r w:rsidRPr="002775D5">
        <w:rPr>
          <w:sz w:val="21"/>
          <w:szCs w:val="21"/>
        </w:rPr>
        <w:tab/>
        <w:t xml:space="preserve"> buyer should know about?</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p>
    <w:p w14:paraId="572F3618" w14:textId="77777777" w:rsidR="00BD2DE7" w:rsidRPr="002775D5" w:rsidRDefault="00BD2DE7" w:rsidP="00BD2DE7">
      <w:pPr>
        <w:tabs>
          <w:tab w:val="left" w:pos="360"/>
          <w:tab w:val="left" w:pos="720"/>
          <w:tab w:val="left" w:pos="1080"/>
          <w:tab w:val="left" w:pos="4320"/>
          <w:tab w:val="left" w:pos="8370"/>
          <w:tab w:val="left" w:pos="9180"/>
          <w:tab w:val="left" w:pos="9900"/>
          <w:tab w:val="left" w:pos="10260"/>
        </w:tabs>
        <w:spacing w:after="480" w:line="233" w:lineRule="auto"/>
        <w:ind w:left="720" w:right="-14" w:hanging="720"/>
        <w:jc w:val="both"/>
        <w:rPr>
          <w:spacing w:val="-4"/>
          <w:sz w:val="21"/>
          <w:szCs w:val="21"/>
        </w:rPr>
      </w:pPr>
      <w:r w:rsidRPr="002775D5">
        <w:rPr>
          <w:sz w:val="21"/>
          <w:szCs w:val="21"/>
        </w:rPr>
        <w:lastRenderedPageBreak/>
        <w:tab/>
        <w:t>B.</w:t>
      </w:r>
      <w:r w:rsidRPr="002775D5">
        <w:rPr>
          <w:sz w:val="21"/>
          <w:szCs w:val="21"/>
        </w:rPr>
        <w:tab/>
        <w:t>Verification</w:t>
      </w:r>
      <w:r w:rsidRPr="002775D5">
        <w:rPr>
          <w:sz w:val="21"/>
          <w:szCs w:val="21"/>
        </w:rPr>
        <w:br/>
      </w:r>
      <w:r w:rsidRPr="002775D5">
        <w:rPr>
          <w:spacing w:val="-4"/>
          <w:sz w:val="21"/>
          <w:szCs w:val="21"/>
        </w:rPr>
        <w:t>The foregoing answers and attached explanations (if any) are complete and correct to the best of Seller's knowledge and Seller has received a copy hereof. Seller agrees to defend, indemnify and hold real estate licensees harmless from and against any and all claims that the above information is inaccurate. Seller authorizes real estate licensees, if any, to deliver a copy of this disclosure statement to other real estate licensees and all prospective buyers of the property.</w:t>
      </w:r>
    </w:p>
    <w:p w14:paraId="493B107C" w14:textId="77777777" w:rsidR="00BD2DE7" w:rsidRPr="003F6ADD" w:rsidRDefault="00BD2DE7" w:rsidP="00BD2DE7">
      <w:pPr>
        <w:tabs>
          <w:tab w:val="left" w:pos="360"/>
          <w:tab w:val="left" w:pos="720"/>
          <w:tab w:val="left" w:pos="1080"/>
          <w:tab w:val="left" w:pos="4320"/>
          <w:tab w:val="left" w:pos="8370"/>
          <w:tab w:val="left" w:pos="9180"/>
          <w:tab w:val="left" w:pos="9900"/>
          <w:tab w:val="left" w:pos="10260"/>
        </w:tabs>
        <w:spacing w:after="240" w:line="233" w:lineRule="auto"/>
        <w:ind w:left="720" w:right="-14" w:hanging="720"/>
        <w:jc w:val="both"/>
        <w:rPr>
          <w:sz w:val="21"/>
          <w:szCs w:val="21"/>
          <w:u w:val="single"/>
        </w:rPr>
      </w:pPr>
      <w:r w:rsidRPr="002775D5">
        <w:rPr>
          <w:spacing w:val="-4"/>
          <w:sz w:val="21"/>
          <w:szCs w:val="21"/>
        </w:rPr>
        <w:tab/>
      </w:r>
      <w:r w:rsidRPr="002775D5">
        <w:rPr>
          <w:spacing w:val="-4"/>
          <w:sz w:val="21"/>
          <w:szCs w:val="21"/>
        </w:rPr>
        <w:tab/>
      </w:r>
      <w:r w:rsidRPr="002775D5">
        <w:rPr>
          <w:sz w:val="21"/>
          <w:szCs w:val="21"/>
        </w:rPr>
        <w:t xml:space="preserve">Date: </w:t>
      </w:r>
      <w:r w:rsidRPr="002775D5">
        <w:rPr>
          <w:sz w:val="21"/>
          <w:szCs w:val="21"/>
          <w:u w:val="single"/>
        </w:rPr>
        <w:tab/>
      </w:r>
      <w:r w:rsidRPr="002775D5">
        <w:rPr>
          <w:sz w:val="21"/>
          <w:szCs w:val="21"/>
        </w:rPr>
        <w:t xml:space="preserve"> Date: </w:t>
      </w:r>
      <w:r w:rsidRPr="002775D5">
        <w:rPr>
          <w:sz w:val="21"/>
          <w:szCs w:val="21"/>
          <w:u w:val="single"/>
        </w:rPr>
        <w:tab/>
      </w:r>
    </w:p>
    <w:p w14:paraId="79F42FBF" w14:textId="77777777" w:rsidR="00BD2DE7" w:rsidRPr="002775D5" w:rsidRDefault="00BD2DE7" w:rsidP="00BD2DE7">
      <w:pPr>
        <w:tabs>
          <w:tab w:val="left" w:pos="360"/>
          <w:tab w:val="left" w:pos="720"/>
          <w:tab w:val="left" w:pos="1080"/>
          <w:tab w:val="left" w:pos="4320"/>
          <w:tab w:val="left" w:pos="8370"/>
          <w:tab w:val="left" w:pos="9180"/>
          <w:tab w:val="left" w:pos="9900"/>
          <w:tab w:val="left" w:pos="10260"/>
        </w:tabs>
        <w:spacing w:after="480" w:line="233" w:lineRule="auto"/>
        <w:ind w:left="720" w:right="-14" w:hanging="720"/>
        <w:jc w:val="both"/>
        <w:rPr>
          <w:sz w:val="21"/>
          <w:szCs w:val="21"/>
        </w:rPr>
      </w:pPr>
      <w:r w:rsidRPr="002775D5">
        <w:rPr>
          <w:sz w:val="21"/>
          <w:szCs w:val="21"/>
        </w:rPr>
        <w:t xml:space="preserve"> </w:t>
      </w:r>
      <w:r w:rsidRPr="002775D5">
        <w:rPr>
          <w:sz w:val="21"/>
          <w:szCs w:val="21"/>
        </w:rPr>
        <w:tab/>
      </w:r>
      <w:r w:rsidRPr="002775D5">
        <w:rPr>
          <w:sz w:val="21"/>
          <w:szCs w:val="21"/>
        </w:rPr>
        <w:tab/>
        <w:t>Seller:</w:t>
      </w:r>
      <w:r w:rsidRPr="002775D5">
        <w:rPr>
          <w:sz w:val="21"/>
          <w:szCs w:val="21"/>
          <w:u w:val="single"/>
        </w:rPr>
        <w:tab/>
      </w:r>
      <w:r w:rsidRPr="002775D5">
        <w:rPr>
          <w:sz w:val="21"/>
          <w:szCs w:val="21"/>
        </w:rPr>
        <w:t xml:space="preserve"> Seller: </w:t>
      </w:r>
      <w:r w:rsidRPr="002775D5">
        <w:rPr>
          <w:sz w:val="21"/>
          <w:szCs w:val="21"/>
          <w:u w:val="single"/>
        </w:rPr>
        <w:tab/>
      </w:r>
      <w:r w:rsidRPr="002775D5">
        <w:rPr>
          <w:sz w:val="21"/>
          <w:szCs w:val="21"/>
        </w:rPr>
        <w:t xml:space="preserve"> </w:t>
      </w:r>
    </w:p>
    <w:p w14:paraId="27D8B643" w14:textId="77777777" w:rsidR="00BD2DE7" w:rsidRPr="002775D5" w:rsidRDefault="00BD2DE7" w:rsidP="00BD2DE7">
      <w:pPr>
        <w:spacing w:before="240" w:line="216" w:lineRule="auto"/>
        <w:jc w:val="both"/>
        <w:rPr>
          <w:sz w:val="21"/>
          <w:szCs w:val="21"/>
        </w:rPr>
      </w:pP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t>NOTICE TO BUYER</w:t>
      </w:r>
      <w:r w:rsidRPr="002775D5">
        <w:rPr>
          <w:sz w:val="21"/>
          <w:szCs w:val="21"/>
        </w:rPr>
        <w:tab/>
      </w:r>
      <w:r w:rsidRPr="002775D5">
        <w:rPr>
          <w:sz w:val="21"/>
          <w:szCs w:val="21"/>
        </w:rPr>
        <w:br/>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t>SEX OFFENDER REGISTRATION</w:t>
      </w:r>
      <w:r w:rsidRPr="002775D5">
        <w:rPr>
          <w:sz w:val="21"/>
          <w:szCs w:val="21"/>
        </w:rPr>
        <w:tab/>
      </w:r>
      <w:r w:rsidRPr="002775D5">
        <w:rPr>
          <w:sz w:val="21"/>
          <w:szCs w:val="21"/>
        </w:rPr>
        <w:br/>
      </w:r>
      <w:r w:rsidRPr="002775D5">
        <w:rPr>
          <w:spacing w:val="4"/>
          <w:sz w:val="21"/>
          <w:szCs w:val="21"/>
        </w:rPr>
        <w:t>INFORMATION REGARDING REGISTERED SEX OFFENDERS MAY BE OBTAINED FROM LOCAL LAW ENFORCEMENT AGENCIES. THIS NOTICE IS INTENDED ONLY TO INFORM YOU OF WHERE TO OBTAIN THIS INFORMATION AND IS NOT AN INDICATION OF THE PRESENCE OF REGISTERED SEX OFFENDERS</w:t>
      </w:r>
      <w:r w:rsidRPr="002775D5">
        <w:rPr>
          <w:sz w:val="21"/>
          <w:szCs w:val="21"/>
        </w:rPr>
        <w:t>.</w:t>
      </w:r>
    </w:p>
    <w:p w14:paraId="3FD4F631" w14:textId="77777777" w:rsidR="00BD2DE7" w:rsidRPr="002775D5" w:rsidRDefault="00BD2DE7" w:rsidP="00BD2DE7">
      <w:pPr>
        <w:tabs>
          <w:tab w:val="left" w:pos="360"/>
          <w:tab w:val="left" w:pos="720"/>
        </w:tabs>
        <w:spacing w:before="240" w:line="216" w:lineRule="auto"/>
        <w:ind w:left="90"/>
        <w:jc w:val="both"/>
        <w:rPr>
          <w:spacing w:val="-4"/>
          <w:sz w:val="21"/>
          <w:szCs w:val="21"/>
        </w:rPr>
      </w:pPr>
      <w:r w:rsidRPr="002775D5">
        <w:rPr>
          <w:spacing w:val="-4"/>
          <w:sz w:val="21"/>
          <w:szCs w:val="21"/>
        </w:rPr>
        <w:t>II. BUYER'S ACKNOWLEDGEMENT</w:t>
      </w:r>
      <w:r w:rsidRPr="002775D5">
        <w:rPr>
          <w:spacing w:val="-4"/>
          <w:sz w:val="21"/>
          <w:szCs w:val="21"/>
        </w:rPr>
        <w:tab/>
      </w:r>
      <w:r w:rsidRPr="002775D5">
        <w:rPr>
          <w:spacing w:val="-4"/>
          <w:sz w:val="21"/>
          <w:szCs w:val="21"/>
        </w:rPr>
        <w:br/>
      </w:r>
      <w:r w:rsidRPr="002775D5">
        <w:rPr>
          <w:spacing w:val="-4"/>
          <w:sz w:val="21"/>
          <w:szCs w:val="21"/>
        </w:rPr>
        <w:tab/>
        <w:t>Buyer hereby acknowledges that:</w:t>
      </w:r>
      <w:r w:rsidRPr="002775D5">
        <w:rPr>
          <w:spacing w:val="-4"/>
          <w:sz w:val="21"/>
          <w:szCs w:val="21"/>
        </w:rPr>
        <w:tab/>
      </w:r>
      <w:r w:rsidRPr="002775D5">
        <w:rPr>
          <w:spacing w:val="-4"/>
          <w:sz w:val="21"/>
          <w:szCs w:val="21"/>
        </w:rPr>
        <w:br/>
      </w:r>
      <w:r w:rsidRPr="002775D5">
        <w:rPr>
          <w:spacing w:val="-4"/>
          <w:sz w:val="21"/>
          <w:szCs w:val="21"/>
        </w:rPr>
        <w:tab/>
        <w:t xml:space="preserve">A. </w:t>
      </w:r>
      <w:r w:rsidRPr="002775D5">
        <w:rPr>
          <w:spacing w:val="-4"/>
          <w:sz w:val="21"/>
          <w:szCs w:val="21"/>
        </w:rPr>
        <w:tab/>
        <w:t xml:space="preserve">Buyer has a duty to pay diligent attention to any material defects that are known to Buyer or can be known to Buyer by </w:t>
      </w:r>
      <w:r w:rsidRPr="002775D5">
        <w:rPr>
          <w:spacing w:val="-4"/>
          <w:sz w:val="21"/>
          <w:szCs w:val="21"/>
        </w:rPr>
        <w:tab/>
      </w:r>
      <w:r w:rsidRPr="002775D5">
        <w:rPr>
          <w:spacing w:val="-4"/>
          <w:sz w:val="21"/>
          <w:szCs w:val="21"/>
        </w:rPr>
        <w:tab/>
        <w:t>utilizing diligent attention and observation.</w:t>
      </w:r>
    </w:p>
    <w:p w14:paraId="67F58513" w14:textId="77777777" w:rsidR="00BD2DE7" w:rsidRPr="002775D5" w:rsidRDefault="00BD2DE7" w:rsidP="00BD2DE7">
      <w:pPr>
        <w:tabs>
          <w:tab w:val="left" w:pos="360"/>
          <w:tab w:val="left" w:pos="720"/>
        </w:tabs>
        <w:spacing w:before="240" w:line="216" w:lineRule="auto"/>
        <w:ind w:left="90"/>
        <w:jc w:val="both"/>
        <w:rPr>
          <w:spacing w:val="-4"/>
          <w:sz w:val="21"/>
          <w:szCs w:val="21"/>
        </w:rPr>
      </w:pPr>
      <w:r w:rsidRPr="002775D5">
        <w:rPr>
          <w:spacing w:val="-4"/>
          <w:sz w:val="21"/>
          <w:szCs w:val="21"/>
        </w:rPr>
        <w:tab/>
        <w:t>B.</w:t>
      </w:r>
      <w:r w:rsidRPr="002775D5">
        <w:rPr>
          <w:spacing w:val="-4"/>
          <w:sz w:val="21"/>
          <w:szCs w:val="21"/>
        </w:rPr>
        <w:tab/>
        <w:t xml:space="preserve">The disclosures set forth in this statement and in any amendments to this statement are made only by Seller and not by </w:t>
      </w:r>
      <w:r w:rsidRPr="002775D5">
        <w:rPr>
          <w:spacing w:val="-4"/>
          <w:sz w:val="21"/>
          <w:szCs w:val="21"/>
        </w:rPr>
        <w:tab/>
      </w:r>
      <w:r w:rsidRPr="002775D5">
        <w:rPr>
          <w:spacing w:val="-4"/>
          <w:sz w:val="21"/>
          <w:szCs w:val="21"/>
        </w:rPr>
        <w:tab/>
        <w:t xml:space="preserve"> any real estate licensee or other party.</w:t>
      </w:r>
    </w:p>
    <w:p w14:paraId="50FF0A7C" w14:textId="77777777" w:rsidR="00BD2DE7" w:rsidRPr="002775D5" w:rsidRDefault="00BD2DE7" w:rsidP="00BD2DE7">
      <w:pPr>
        <w:tabs>
          <w:tab w:val="left" w:pos="360"/>
          <w:tab w:val="left" w:pos="720"/>
        </w:tabs>
        <w:spacing w:before="240" w:line="216" w:lineRule="auto"/>
        <w:ind w:left="90"/>
        <w:jc w:val="both"/>
        <w:rPr>
          <w:spacing w:val="-4"/>
          <w:sz w:val="21"/>
          <w:szCs w:val="21"/>
        </w:rPr>
      </w:pPr>
      <w:r w:rsidRPr="002775D5">
        <w:rPr>
          <w:spacing w:val="-4"/>
          <w:sz w:val="21"/>
          <w:szCs w:val="21"/>
        </w:rPr>
        <w:tab/>
        <w:t>C.</w:t>
      </w:r>
      <w:r w:rsidRPr="002775D5">
        <w:rPr>
          <w:spacing w:val="-4"/>
          <w:sz w:val="21"/>
          <w:szCs w:val="21"/>
        </w:rPr>
        <w:tab/>
        <w:t xml:space="preserve">Buyer acknowledges that, pursuant to RCW 64.06.050(2), real estate licensees are not liable for inaccurate information </w:t>
      </w:r>
      <w:r w:rsidRPr="002775D5">
        <w:rPr>
          <w:spacing w:val="-4"/>
          <w:sz w:val="21"/>
          <w:szCs w:val="21"/>
        </w:rPr>
        <w:tab/>
      </w:r>
      <w:r w:rsidRPr="002775D5">
        <w:rPr>
          <w:spacing w:val="-4"/>
          <w:sz w:val="21"/>
          <w:szCs w:val="21"/>
        </w:rPr>
        <w:tab/>
        <w:t>provided by Seller, except to the extent that real estate licensees know of such inaccurate information.</w:t>
      </w:r>
    </w:p>
    <w:p w14:paraId="6342160E" w14:textId="77777777" w:rsidR="00BD2DE7" w:rsidRPr="002775D5" w:rsidRDefault="00BD2DE7" w:rsidP="00BD2DE7">
      <w:pPr>
        <w:tabs>
          <w:tab w:val="left" w:pos="360"/>
          <w:tab w:val="left" w:pos="720"/>
        </w:tabs>
        <w:spacing w:before="240" w:line="216" w:lineRule="auto"/>
        <w:ind w:left="90"/>
        <w:jc w:val="both"/>
        <w:rPr>
          <w:spacing w:val="-4"/>
          <w:sz w:val="21"/>
          <w:szCs w:val="21"/>
        </w:rPr>
      </w:pPr>
      <w:r w:rsidRPr="002775D5">
        <w:rPr>
          <w:spacing w:val="-4"/>
          <w:sz w:val="21"/>
          <w:szCs w:val="21"/>
        </w:rPr>
        <w:tab/>
        <w:t xml:space="preserve">D. </w:t>
      </w:r>
      <w:r w:rsidRPr="002775D5">
        <w:rPr>
          <w:spacing w:val="-4"/>
          <w:sz w:val="21"/>
          <w:szCs w:val="21"/>
        </w:rPr>
        <w:tab/>
        <w:t xml:space="preserve">This information is for disclosure only and is not intended to be a part of the written agreement between Buyer and </w:t>
      </w:r>
      <w:r w:rsidRPr="002775D5">
        <w:rPr>
          <w:spacing w:val="-4"/>
          <w:sz w:val="21"/>
          <w:szCs w:val="21"/>
        </w:rPr>
        <w:tab/>
      </w:r>
      <w:r w:rsidRPr="002775D5">
        <w:rPr>
          <w:spacing w:val="-4"/>
          <w:sz w:val="21"/>
          <w:szCs w:val="21"/>
        </w:rPr>
        <w:tab/>
      </w:r>
      <w:r w:rsidRPr="002775D5">
        <w:rPr>
          <w:spacing w:val="-4"/>
          <w:sz w:val="21"/>
          <w:szCs w:val="21"/>
        </w:rPr>
        <w:tab/>
        <w:t>Seller.</w:t>
      </w:r>
    </w:p>
    <w:p w14:paraId="7954FD36" w14:textId="77777777" w:rsidR="00BD2DE7" w:rsidRPr="002775D5" w:rsidRDefault="00BD2DE7" w:rsidP="00BD2DE7">
      <w:pPr>
        <w:tabs>
          <w:tab w:val="left" w:pos="360"/>
          <w:tab w:val="left" w:pos="720"/>
        </w:tabs>
        <w:spacing w:before="240" w:line="216" w:lineRule="auto"/>
        <w:ind w:left="90"/>
        <w:jc w:val="both"/>
        <w:rPr>
          <w:spacing w:val="-4"/>
          <w:sz w:val="21"/>
          <w:szCs w:val="21"/>
        </w:rPr>
      </w:pPr>
      <w:r w:rsidRPr="002775D5">
        <w:rPr>
          <w:spacing w:val="-4"/>
          <w:sz w:val="21"/>
          <w:szCs w:val="21"/>
        </w:rPr>
        <w:tab/>
        <w:t xml:space="preserve">E. </w:t>
      </w:r>
      <w:r w:rsidRPr="002775D5">
        <w:rPr>
          <w:spacing w:val="-4"/>
          <w:sz w:val="21"/>
          <w:szCs w:val="21"/>
        </w:rPr>
        <w:tab/>
        <w:t xml:space="preserve">Buyer (which term includes all persons signing the "Buyer's acceptance" portion of this disclosure statement below) </w:t>
      </w:r>
      <w:r w:rsidRPr="002775D5">
        <w:rPr>
          <w:spacing w:val="-4"/>
          <w:sz w:val="21"/>
          <w:szCs w:val="21"/>
        </w:rPr>
        <w:tab/>
      </w:r>
      <w:r w:rsidRPr="002775D5">
        <w:rPr>
          <w:spacing w:val="-4"/>
          <w:sz w:val="21"/>
          <w:szCs w:val="21"/>
        </w:rPr>
        <w:tab/>
      </w:r>
      <w:r w:rsidRPr="002775D5">
        <w:rPr>
          <w:spacing w:val="-4"/>
          <w:sz w:val="21"/>
          <w:szCs w:val="21"/>
        </w:rPr>
        <w:tab/>
        <w:t xml:space="preserve">has received a copy of this Disclosure Statement (including attachments, if any) bearing Seller's signature(s). </w:t>
      </w:r>
    </w:p>
    <w:p w14:paraId="4C82F08F" w14:textId="77777777" w:rsidR="00BD2DE7" w:rsidRPr="002775D5" w:rsidRDefault="00BD2DE7" w:rsidP="00BD2DE7">
      <w:pPr>
        <w:spacing w:before="240" w:line="216" w:lineRule="auto"/>
        <w:jc w:val="both"/>
        <w:rPr>
          <w:spacing w:val="-4"/>
          <w:sz w:val="21"/>
          <w:szCs w:val="21"/>
        </w:rPr>
      </w:pPr>
      <w:r w:rsidRPr="002775D5">
        <w:rPr>
          <w:spacing w:val="-4"/>
          <w:sz w:val="21"/>
          <w:szCs w:val="21"/>
        </w:rPr>
        <w:t>DISCLOSURES CONTAINED IN THIS DISCLOSURE STATEMENT ARE PROVIDED BY SELLER BASED ON SELLER’S ACTUAL KNOWLEDGE OF THE PROPERTY AT THE TIME SELLER COMPLETES THIS DISCLOSURE STATEMENT. UNLESS BUYER AND SELLER OTHERWISE AGREE IN WRITING, BUYER SHALL HAVE THREE (3) BUSINESS DAYS FROM THE DAY SELLER OR SELLER'S AGENT DELIVERS THIS DISCLOSURE STATEMENT TO RESCIND THE AGREEMENT BY DELIVERING A SEPARATELY SIGNED WRITTEN STATEMENT OF RESCISSION TO SELLER OR SELLER'S AGENT. YOU MAY WAIVE THE RIGHT TO RESCIND PRIOR TO OR AFTER THE TIME YOU ENTER INTO A SALE AGREEMENT.</w:t>
      </w:r>
    </w:p>
    <w:p w14:paraId="5653862C" w14:textId="77777777" w:rsidR="00BD2DE7" w:rsidRPr="002775D5" w:rsidRDefault="00BD2DE7" w:rsidP="00BD2DE7">
      <w:pPr>
        <w:spacing w:before="240" w:after="200" w:line="216" w:lineRule="auto"/>
        <w:jc w:val="both"/>
        <w:rPr>
          <w:spacing w:val="-4"/>
          <w:sz w:val="21"/>
          <w:szCs w:val="21"/>
        </w:rPr>
      </w:pPr>
      <w:r w:rsidRPr="002775D5">
        <w:rPr>
          <w:spacing w:val="-4"/>
          <w:sz w:val="21"/>
          <w:szCs w:val="21"/>
        </w:rPr>
        <w:t>BUYER HEREBY ACKNOWLEDGES RECEIPT OF A COPY OF THIS DISCLOSURE STATEMENT AND ACKNOWLEDGES THAT THE DISCLOSURES MADE HEREIN ARE THOSE OF THE SELLER ONLY, AND NOT OF ANY REAL ESTATE LICENSEE OR OTHER PARTY.</w:t>
      </w:r>
    </w:p>
    <w:p w14:paraId="5D4F3939" w14:textId="77777777" w:rsidR="00BD2DE7" w:rsidRPr="002775D5" w:rsidRDefault="00BD2DE7" w:rsidP="00BD2DE7">
      <w:pPr>
        <w:spacing w:before="240" w:line="312" w:lineRule="auto"/>
        <w:jc w:val="both"/>
        <w:rPr>
          <w:spacing w:val="-4"/>
          <w:sz w:val="21"/>
          <w:szCs w:val="21"/>
          <w:u w:val="single"/>
        </w:rPr>
      </w:pPr>
      <w:r w:rsidRPr="002775D5">
        <w:rPr>
          <w:spacing w:val="-4"/>
          <w:sz w:val="21"/>
          <w:szCs w:val="21"/>
        </w:rPr>
        <w:t>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roofErr w:type="gramStart"/>
      <w:r w:rsidRPr="002775D5">
        <w:rPr>
          <w:spacing w:val="-4"/>
          <w:sz w:val="21"/>
          <w:szCs w:val="21"/>
          <w:u w:val="single"/>
        </w:rPr>
        <w:tab/>
      </w:r>
      <w:r w:rsidRPr="002775D5">
        <w:rPr>
          <w:spacing w:val="-4"/>
          <w:sz w:val="21"/>
          <w:szCs w:val="21"/>
        </w:rPr>
        <w:t xml:space="preserve">  DATE</w:t>
      </w:r>
      <w:proofErr w:type="gramEnd"/>
      <w:r w:rsidRPr="002775D5">
        <w:rPr>
          <w:spacing w:val="-4"/>
          <w:sz w:val="21"/>
          <w:szCs w:val="21"/>
        </w:rPr>
        <w:t xml:space="preserve">: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14:paraId="4353277C" w14:textId="77777777" w:rsidR="00BD2DE7" w:rsidRPr="002775D5" w:rsidRDefault="00BD2DE7" w:rsidP="00BD2DE7">
      <w:pPr>
        <w:spacing w:before="240" w:after="200" w:line="312" w:lineRule="auto"/>
        <w:jc w:val="both"/>
        <w:rPr>
          <w:spacing w:val="-4"/>
          <w:sz w:val="21"/>
          <w:szCs w:val="21"/>
          <w:u w:val="single"/>
        </w:rPr>
      </w:pPr>
      <w:r w:rsidRPr="002775D5">
        <w:rPr>
          <w:spacing w:val="-4"/>
          <w:sz w:val="21"/>
          <w:szCs w:val="21"/>
        </w:rPr>
        <w:t xml:space="preserve">BUYER: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roofErr w:type="gramStart"/>
      <w:r w:rsidRPr="002775D5">
        <w:rPr>
          <w:spacing w:val="-4"/>
          <w:sz w:val="21"/>
          <w:szCs w:val="21"/>
          <w:u w:val="single"/>
        </w:rPr>
        <w:tab/>
      </w:r>
      <w:r w:rsidRPr="002775D5">
        <w:rPr>
          <w:spacing w:val="-4"/>
          <w:sz w:val="21"/>
          <w:szCs w:val="21"/>
        </w:rPr>
        <w:t xml:space="preserve">  BUYER</w:t>
      </w:r>
      <w:proofErr w:type="gramEnd"/>
      <w:r w:rsidRPr="002775D5">
        <w:rPr>
          <w:spacing w:val="-4"/>
          <w:sz w:val="21"/>
          <w:szCs w:val="21"/>
        </w:rPr>
        <w:t xml:space="preserve">: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681E8979" w14:textId="77777777" w:rsidR="00BD2DE7" w:rsidRPr="002775D5" w:rsidRDefault="00BD2DE7" w:rsidP="00BD2DE7">
      <w:pPr>
        <w:spacing w:before="240" w:line="312" w:lineRule="auto"/>
        <w:jc w:val="both"/>
        <w:rPr>
          <w:spacing w:val="-4"/>
          <w:sz w:val="21"/>
          <w:szCs w:val="21"/>
        </w:rPr>
      </w:pPr>
      <w:r w:rsidRPr="002775D5">
        <w:rPr>
          <w:spacing w:val="-4"/>
          <w:sz w:val="21"/>
          <w:szCs w:val="21"/>
        </w:rPr>
        <w:t>BUYER'S WAIVER OF RIGHT TO REVOKE OFFER</w:t>
      </w:r>
      <w:r w:rsidRPr="002775D5">
        <w:rPr>
          <w:spacing w:val="-4"/>
          <w:sz w:val="21"/>
          <w:szCs w:val="21"/>
        </w:rPr>
        <w:tab/>
        <w:t xml:space="preserve"> </w:t>
      </w:r>
      <w:r w:rsidRPr="002775D5">
        <w:rPr>
          <w:spacing w:val="-4"/>
          <w:sz w:val="21"/>
          <w:szCs w:val="21"/>
        </w:rPr>
        <w:br/>
        <w:t>Buyer has read and reviewed Seller's responses to this Seller Disclosure Statement. Buyer approves this statement and waives Buyer's right to revoke Buyer's offer based on this disclosure.</w:t>
      </w:r>
    </w:p>
    <w:p w14:paraId="768CE775" w14:textId="77777777" w:rsidR="00BD2DE7" w:rsidRPr="002775D5" w:rsidRDefault="00BD2DE7" w:rsidP="00BD2DE7">
      <w:pPr>
        <w:spacing w:before="240" w:line="312" w:lineRule="auto"/>
        <w:jc w:val="both"/>
        <w:rPr>
          <w:spacing w:val="-4"/>
          <w:sz w:val="21"/>
          <w:szCs w:val="21"/>
          <w:u w:val="single"/>
        </w:rPr>
      </w:pPr>
      <w:r w:rsidRPr="002775D5">
        <w:rPr>
          <w:spacing w:val="-4"/>
          <w:sz w:val="21"/>
          <w:szCs w:val="21"/>
        </w:rPr>
        <w:lastRenderedPageBreak/>
        <w:t xml:space="preserve">DATE: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roofErr w:type="gramStart"/>
      <w:r w:rsidRPr="002775D5">
        <w:rPr>
          <w:spacing w:val="-4"/>
          <w:sz w:val="21"/>
          <w:szCs w:val="21"/>
          <w:u w:val="single"/>
        </w:rPr>
        <w:tab/>
      </w:r>
      <w:r w:rsidRPr="002775D5">
        <w:rPr>
          <w:spacing w:val="-4"/>
          <w:sz w:val="21"/>
          <w:szCs w:val="21"/>
        </w:rPr>
        <w:t xml:space="preserve">  DATE</w:t>
      </w:r>
      <w:proofErr w:type="gramEnd"/>
      <w:r w:rsidRPr="002775D5">
        <w:rPr>
          <w:spacing w:val="-4"/>
          <w:sz w:val="21"/>
          <w:szCs w:val="21"/>
        </w:rPr>
        <w:t>:</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1698610D" w14:textId="77777777" w:rsidR="00BD2DE7" w:rsidRPr="002775D5" w:rsidRDefault="00BD2DE7" w:rsidP="00BD2DE7">
      <w:pPr>
        <w:spacing w:before="240" w:line="312" w:lineRule="auto"/>
        <w:jc w:val="both"/>
        <w:rPr>
          <w:spacing w:val="-4"/>
          <w:sz w:val="21"/>
          <w:szCs w:val="21"/>
        </w:rPr>
      </w:pPr>
      <w:r w:rsidRPr="002775D5">
        <w:rPr>
          <w:spacing w:val="-4"/>
          <w:sz w:val="21"/>
          <w:szCs w:val="21"/>
        </w:rPr>
        <w:t>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roofErr w:type="gramStart"/>
      <w:r w:rsidRPr="002775D5">
        <w:rPr>
          <w:spacing w:val="-4"/>
          <w:sz w:val="21"/>
          <w:szCs w:val="21"/>
          <w:u w:val="single"/>
        </w:rPr>
        <w:tab/>
      </w:r>
      <w:r w:rsidRPr="002775D5">
        <w:rPr>
          <w:spacing w:val="-4"/>
          <w:sz w:val="21"/>
          <w:szCs w:val="21"/>
        </w:rPr>
        <w:t xml:space="preserve">  BUYER</w:t>
      </w:r>
      <w:proofErr w:type="gramEnd"/>
      <w:r w:rsidRPr="002775D5">
        <w:rPr>
          <w:spacing w:val="-4"/>
          <w:sz w:val="21"/>
          <w:szCs w:val="21"/>
        </w:rPr>
        <w:t>:</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14:paraId="6ECFF8C6" w14:textId="77777777" w:rsidR="00BD2DE7" w:rsidRPr="002775D5" w:rsidRDefault="00BD2DE7" w:rsidP="00BD2DE7">
      <w:pPr>
        <w:spacing w:before="240"/>
        <w:ind w:firstLine="90"/>
        <w:jc w:val="both"/>
        <w:rPr>
          <w:spacing w:val="-4"/>
          <w:sz w:val="21"/>
          <w:szCs w:val="21"/>
        </w:rPr>
      </w:pPr>
      <w:r w:rsidRPr="002775D5">
        <w:rPr>
          <w:spacing w:val="-4"/>
          <w:sz w:val="21"/>
          <w:szCs w:val="21"/>
        </w:rPr>
        <w:tab/>
        <w:t xml:space="preserve">BUYER'S WAIVER OF RIGHT TO RECEIVE COMPLETED SELLER DISCLOSURE STATEMENT </w:t>
      </w:r>
    </w:p>
    <w:p w14:paraId="3B87C7F4" w14:textId="77777777" w:rsidR="00BD2DE7" w:rsidRPr="002775D5" w:rsidRDefault="00BD2DE7" w:rsidP="00BD2DE7">
      <w:pPr>
        <w:spacing w:before="240"/>
        <w:jc w:val="both"/>
        <w:rPr>
          <w:spacing w:val="-4"/>
          <w:sz w:val="21"/>
          <w:szCs w:val="21"/>
        </w:rPr>
      </w:pPr>
      <w:r w:rsidRPr="002775D5">
        <w:rPr>
          <w:spacing w:val="-4"/>
          <w:sz w:val="21"/>
          <w:szCs w:val="21"/>
        </w:rPr>
        <w:t xml:space="preserve">Buyer has been advised of Buyer's right to receive a completed Seller Disclosure Statement. Buyer waives that right.      However, if the answer to any of the questions in the section entitled "Environmental" would be "yes," Buyer may not waive   the receipt of the "Environmental" section of the Seller Disclosure Statement. </w:t>
      </w:r>
    </w:p>
    <w:p w14:paraId="630EB793" w14:textId="77777777" w:rsidR="00BD2DE7" w:rsidRPr="002775D5" w:rsidRDefault="00BD2DE7" w:rsidP="00BD2DE7">
      <w:pPr>
        <w:spacing w:before="240"/>
        <w:jc w:val="both"/>
        <w:rPr>
          <w:spacing w:val="-4"/>
          <w:sz w:val="21"/>
          <w:szCs w:val="21"/>
        </w:rPr>
      </w:pPr>
      <w:r w:rsidRPr="002775D5">
        <w:rPr>
          <w:spacing w:val="-4"/>
          <w:sz w:val="21"/>
          <w:szCs w:val="21"/>
        </w:rPr>
        <w:t>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roofErr w:type="gramStart"/>
      <w:r w:rsidRPr="002775D5">
        <w:rPr>
          <w:spacing w:val="-4"/>
          <w:sz w:val="21"/>
          <w:szCs w:val="21"/>
          <w:u w:val="single"/>
        </w:rPr>
        <w:tab/>
      </w:r>
      <w:r w:rsidRPr="002775D5">
        <w:rPr>
          <w:spacing w:val="-4"/>
          <w:sz w:val="21"/>
          <w:szCs w:val="21"/>
        </w:rPr>
        <w:t xml:space="preserve">  DATE</w:t>
      </w:r>
      <w:proofErr w:type="gramEnd"/>
      <w:r w:rsidRPr="002775D5">
        <w:rPr>
          <w:spacing w:val="-4"/>
          <w:sz w:val="21"/>
          <w:szCs w:val="21"/>
        </w:rPr>
        <w:t>:</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14:paraId="46A57DBC" w14:textId="77777777" w:rsidR="00BD2DE7" w:rsidRPr="002775D5" w:rsidRDefault="00BD2DE7" w:rsidP="00BD2DE7">
      <w:pPr>
        <w:spacing w:before="240"/>
        <w:jc w:val="both"/>
        <w:rPr>
          <w:spacing w:val="-4"/>
          <w:sz w:val="21"/>
          <w:szCs w:val="21"/>
        </w:rPr>
      </w:pPr>
      <w:r w:rsidRPr="002775D5">
        <w:rPr>
          <w:spacing w:val="-4"/>
          <w:sz w:val="21"/>
          <w:szCs w:val="21"/>
        </w:rPr>
        <w:t>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roofErr w:type="gramStart"/>
      <w:r w:rsidRPr="002775D5">
        <w:rPr>
          <w:spacing w:val="-4"/>
          <w:sz w:val="21"/>
          <w:szCs w:val="21"/>
          <w:u w:val="single"/>
        </w:rPr>
        <w:tab/>
      </w:r>
      <w:r w:rsidRPr="002775D5">
        <w:rPr>
          <w:spacing w:val="-4"/>
          <w:sz w:val="21"/>
          <w:szCs w:val="21"/>
        </w:rPr>
        <w:t xml:space="preserve">  BUYER</w:t>
      </w:r>
      <w:proofErr w:type="gramEnd"/>
      <w:r w:rsidRPr="002775D5">
        <w:rPr>
          <w:spacing w:val="-4"/>
          <w:sz w:val="21"/>
          <w:szCs w:val="21"/>
        </w:rPr>
        <w:t>:</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14:paraId="55D56E63" w14:textId="77777777" w:rsidR="00BD2DE7" w:rsidRPr="002775D5" w:rsidRDefault="00BD2DE7" w:rsidP="00BD2DE7">
      <w:pPr>
        <w:spacing w:before="240"/>
        <w:jc w:val="both"/>
        <w:rPr>
          <w:spacing w:val="-4"/>
          <w:sz w:val="21"/>
          <w:szCs w:val="21"/>
        </w:rPr>
      </w:pPr>
      <w:r w:rsidRPr="002775D5">
        <w:rPr>
          <w:spacing w:val="-4"/>
          <w:sz w:val="21"/>
          <w:szCs w:val="21"/>
        </w:rPr>
        <w:t xml:space="preserve">If the answer is "Yes" to any asterisked (*) items, please explain below (use additional sheets if necessary). Please refer to tile line number(s) of tile question(s). </w:t>
      </w:r>
    </w:p>
    <w:p w14:paraId="77F8A4AD" w14:textId="77777777"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18D28373" w14:textId="77777777"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5F099D54" w14:textId="77777777"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0EE59575" w14:textId="77777777"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18A3593C" w14:textId="77777777"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4DA32152" w14:textId="77777777"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06422E6B" w14:textId="77777777"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33FB7A5D" w14:textId="77777777" w:rsidR="00BD2DE7" w:rsidRPr="002775D5" w:rsidRDefault="00BD2DE7" w:rsidP="00BD2DE7">
      <w:pPr>
        <w:spacing w:before="240" w:after="20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5192242A" w14:textId="77777777" w:rsidR="00BD2DE7" w:rsidRDefault="00BD2DE7" w:rsidP="00BD2DE7">
      <w:pPr>
        <w:pStyle w:val="BodyText3"/>
        <w:tabs>
          <w:tab w:val="clear" w:pos="598"/>
        </w:tabs>
        <w:jc w:val="both"/>
      </w:pPr>
    </w:p>
    <w:sectPr w:rsidR="00BD2DE7" w:rsidSect="005F1134">
      <w:headerReference w:type="default" r:id="rId19"/>
      <w:pgSz w:w="12240" w:h="15840" w:code="1"/>
      <w:pgMar w:top="1510" w:right="580" w:bottom="994" w:left="1210" w:header="432" w:footer="432" w:gutter="0"/>
      <w:lnNumType w:countBy="1" w:restart="continuous"/>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D23F4" w14:textId="77777777" w:rsidR="005F1134" w:rsidRDefault="005F1134">
      <w:r>
        <w:separator/>
      </w:r>
    </w:p>
  </w:endnote>
  <w:endnote w:type="continuationSeparator" w:id="0">
    <w:p w14:paraId="6522E55B" w14:textId="77777777" w:rsidR="005F1134" w:rsidRDefault="005F1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larendon BT">
    <w:altName w:val="Century"/>
    <w:charset w:val="00"/>
    <w:family w:val="roman"/>
    <w:pitch w:val="variable"/>
    <w:sig w:usb0="00000087" w:usb1="00000000" w:usb2="00000000" w:usb3="00000000" w:csb0="0000001B"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DD59" w14:textId="77777777" w:rsidR="00B3460C" w:rsidRPr="00294E87" w:rsidRDefault="00B3460C" w:rsidP="00B3460C">
    <w:pPr>
      <w:pStyle w:val="Footer"/>
      <w:jc w:val="right"/>
    </w:pPr>
    <w:r w:rsidRPr="00294E87">
      <w:t xml:space="preserve">Page </w:t>
    </w:r>
    <w:r w:rsidRPr="00294E87">
      <w:rPr>
        <w:bCs/>
      </w:rPr>
      <w:fldChar w:fldCharType="begin"/>
    </w:r>
    <w:r w:rsidRPr="00294E87">
      <w:rPr>
        <w:bCs/>
      </w:rPr>
      <w:instrText xml:space="preserve"> PAGE </w:instrText>
    </w:r>
    <w:r w:rsidRPr="00294E87">
      <w:rPr>
        <w:bCs/>
      </w:rPr>
      <w:fldChar w:fldCharType="separate"/>
    </w:r>
    <w:r w:rsidR="00E33B7A">
      <w:rPr>
        <w:bCs/>
        <w:noProof/>
      </w:rPr>
      <w:t>3</w:t>
    </w:r>
    <w:r w:rsidRPr="00294E87">
      <w:rPr>
        <w:bCs/>
      </w:rPr>
      <w:fldChar w:fldCharType="end"/>
    </w:r>
    <w:r w:rsidRPr="00294E87">
      <w:t xml:space="preserve"> of </w:t>
    </w:r>
    <w:r w:rsidR="00BD2DE7">
      <w:rPr>
        <w:bCs/>
      </w:rPr>
      <w:t>5</w:t>
    </w:r>
  </w:p>
  <w:p w14:paraId="3C397833" w14:textId="77777777" w:rsidR="00B3460C" w:rsidRDefault="00B3460C" w:rsidP="00B34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40CF5" w14:textId="7C084F5B" w:rsidR="00B3460C" w:rsidRDefault="00B3460C" w:rsidP="00B3460C">
    <w:pPr>
      <w:pStyle w:val="Footer"/>
    </w:pPr>
  </w:p>
  <w:p w14:paraId="03B1DB9D" w14:textId="65D949BF" w:rsidR="00B3460C" w:rsidRPr="00B3460C" w:rsidRDefault="003A22A2" w:rsidP="00B3460C">
    <w:pPr>
      <w:pStyle w:val="Footer"/>
    </w:pPr>
    <w:r>
      <w:rPr>
        <w:noProof/>
      </w:rPr>
      <mc:AlternateContent>
        <mc:Choice Requires="wpg">
          <w:drawing>
            <wp:anchor distT="0" distB="0" distL="114300" distR="114300" simplePos="0" relativeHeight="251658240" behindDoc="1" locked="0" layoutInCell="1" allowOverlap="1" wp14:anchorId="3FA6ED87" wp14:editId="400B42E1">
              <wp:simplePos x="0" y="0"/>
              <wp:positionH relativeFrom="column">
                <wp:posOffset>88896</wp:posOffset>
              </wp:positionH>
              <wp:positionV relativeFrom="paragraph">
                <wp:posOffset>15240</wp:posOffset>
              </wp:positionV>
              <wp:extent cx="6325931" cy="280035"/>
              <wp:effectExtent l="0" t="0" r="0" b="5715"/>
              <wp:wrapNone/>
              <wp:docPr id="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931" cy="280035"/>
                        <a:chOff x="1845" y="14835"/>
                        <a:chExt cx="8960" cy="441"/>
                      </a:xfrm>
                    </wpg:grpSpPr>
                    <pic:pic xmlns:pic="http://schemas.openxmlformats.org/drawingml/2006/picture">
                      <pic:nvPicPr>
                        <pic:cNvPr id="3" name="Picture 21"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22"/>
                        <pic:cNvPicPr>
                          <a:picLocks noChangeAspect="1" noChangeArrowheads="1"/>
                        </pic:cNvPicPr>
                      </pic:nvPicPr>
                      <pic:blipFill>
                        <a:blip r:embed="rId2">
                          <a:extLst>
                            <a:ext uri="{28A0092B-C50C-407E-A947-70E740481C1C}">
                              <a14:useLocalDpi xmlns:a14="http://schemas.microsoft.com/office/drawing/2010/main" val="0"/>
                            </a:ext>
                          </a:extLst>
                        </a:blip>
                        <a:srcRect/>
                        <a:stretch/>
                      </pic:blipFill>
                      <pic:spPr bwMode="auto">
                        <a:xfrm>
                          <a:off x="1845" y="14835"/>
                          <a:ext cx="82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98BEA29" id="Group 20" o:spid="_x0000_s1026" style="position:absolute;margin-left:7pt;margin-top:1.2pt;width:498.1pt;height:22.05pt;z-index:-251658240" coordorigin="1845,14835" coordsize="8960,44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HLA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BXQAAAABSZ2h0bG9uZwAAAtc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MWElDQ19QUk9GSUxFAAEB&#10;AAAMSExpbm8CEAAAbW50clJHQiBYWVogB84AAgAJAAYAMQAAYWNzcE1TRlQAAAAASUVDIHNSR0IA&#10;AAAAAAAAAAAAAAE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QEBAQEBAQEBAQEBAQEBAQEBAQEBAQEBAQEB&#10;AQEBAQEBAQEBAQEBAQEBAQICAgICAgICAgICAwMDAwMDAwMDAwEBAQEBAQEBAQEBAgIBAgIDAwMD&#10;AwMDAwMDAwMDAwMDAwMDAwMDAwMDAwMDAwMDAwMDAwMDAwMDAwMDAwMDAwMD/8AAEQgBXQLXAwER&#10;AAIRAQMRAf/dAAQAW//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ez+A//AGRd8Zf/ABDu&#10;zf8A3WR+6dPjgOte3+ep/wBle7F/8V52f/78LtX3YdNvx6pe976p0LPS/wDx+GY/8RP31/74zsX3&#10;7rw6/9Rs+Q//ADP/ALy/8TD2Z/72ub936Tniegd9+691sTfyAv8Ai7fKf/tXdN/+5PZ/up6cj8+r&#10;Ev5v/wD2QP23/wBrrrH/AN+VtX34cerP8J60x/dume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3s/gP/wBkXfGX/wAQ7s3/AN1k&#10;funT44DrXt/nqf8AZXuxf/Fedn/+/C7V92HTb8eqXve+qdCz0v8A8fhmP/ET99f++M7F9+68Ov/V&#10;bPkP/wAz/wC8v/Ew9mf+9rm/d+k54noHffuvdbE38gL/AIu3yn/7V3Tf/uT2f7qenI/PqxL+b/8A&#10;9kD9t/8Aa66x/wDflbV9+HHqz/CetMf3bpn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t7P4D/8AZF3xl/8AEO7N/wDdZH7p0+OA&#10;617f56n/AGV7sX/xXnZ//vwu1fdh02/Hql73vqnQs9L/APH4Zj/xE/fX/vjOxffuvDr/1mz5D/8A&#10;M/8AvL/xMPZn/va5v3fpOeJ6B337r3WxN/IC/wCLt8p/+1d03/7k9n+6npyPz6sS/m//APZA/bf/&#10;AGuusf8A35W1ffhx6s/wnrTH926Z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ez+A//AGRd8Zf/ABDuzf8A3WR+6dPjgOte3+ep&#10;/wBle7F/8V52f/78LtX3YdNvx6pe976p0LPS/wDx+GY/8RP31/74zsX37rw6/9ds+Q//ADP/ALy/&#10;8TD2Z/72ub936Tniegd9+691sTfyAv8Ai7fKf/tXdN/+5PZ/up6cj8+rEv5v/wD2QP23/wBrrrH/&#10;AN+VtX34cerP8J60x/dume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3s/gP/wBkXfGX/wAQ7s3/AN1kfunT44DrXt/nqf8AZXux&#10;f/Fedn/+/C7V92HTb8eqXve+qdCz0v8A8fhmP/ET99f++M7F9+68Ov/QbPkP/wAz/wC8v/Ew9mf+&#10;9rm/d+k54noHffuvdbE38gL/AIu3yn/7V3Tf/uT2f7qenI/PqxL+b/8A9kD9t/8Aa66x/wDflbV9&#10;+HHqz/CetMf3bpn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ez+A//AGRd8Zf/&#10;ABDuzf8A3WR+6dPjgOte3+ep/wBle7F/8V52f/78LtX3YdNvx6pe976p0LPS/wDx+GY/8RP31/74&#10;zsX37rw6/9Js+Q//ADP/ALy/8TD2Z/72ub936Tniegd9+691sTfyAv8Ai7fKf/tXdN/+5PZ/up6c&#10;j8+rEv5v/wD2QP23/wBrrrH/AN+VtX34cerP8J60x/dume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3s/gP/wBkXfGX/wAQ7s3/&#10;AN1kfunT44DrXt/nqf8AZXuxf/Fedn/+/C7V92HTb8eqXve+qdCz0v8A8fhmP/ET99f++M7F9+68&#10;Ov/TbPkP/wAz/wC8v/Ew9mf+9rm/d+k54noHffuvdbE38gL/AIu3yn/7V3Tf/uT2f7qenI/PqxL+&#10;b/8A9kD9t/8Aa66x/wDflbV9+HHqz/CetMf3bpn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t7P4D/8AZF3xl/8AEO7N/wDdZH7p&#10;0+OA617f56n/AGV7sX/xXnZ//vwu1fdh02/Hql73vqnQs9L/APH4Zj/xE/fX/vjOxffuvDr/1Gz5&#10;D/8AM/8AvL/xMPZn/va5v3fpOeJ6B337r3WxN/IC/wCLt8p/+1d03/7k9n+6npyPz6sS/m//APZA&#10;/bf/AGuusf8A35W1ffhx6s/wnrTH926Z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ez+A//AGRd8Zf/ABDuzf8A3WR+6dPjgOte&#10;3+ep/wBle7F/8V52f/78LtX3YdNvx6pe976p0LPS/wDx+GY/8RP31/74zsX37rw6/9Vs+Q//ADP/&#10;ALy/8TD2Z/72ub936Tniegd9+691sTfyAv8Ai7fKf/tXdN/+5PZ/up6cj8+rEv5v/wD2QP23/wBr&#10;rrH/AN+VtX34cerP8J60x/dume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2015 TCN Black" style="position:absolute;left:9763;top:14889;width:1042;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">
                <v:imagedata r:id="rId3" o:title="2015 TCN Black"/>
              </v:shape>
              <v:shape id="Picture 22" o:spid="_x0000_s1028" type="#_x0000_t75" style="position:absolute;left:1845;top:14835;width:826;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">
                <v:imagedata r:id="rId4" o:title=""/>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28738" w14:textId="77777777" w:rsidR="00BD2DE7" w:rsidRPr="00F72FB2" w:rsidRDefault="00BD2DE7" w:rsidP="001E06E0">
    <w:pPr>
      <w:tabs>
        <w:tab w:val="left" w:pos="720"/>
        <w:tab w:val="left" w:pos="1800"/>
        <w:tab w:val="left" w:pos="2430"/>
        <w:tab w:val="left" w:pos="4410"/>
        <w:tab w:val="left" w:pos="4680"/>
        <w:tab w:val="left" w:pos="4950"/>
        <w:tab w:val="left" w:pos="5580"/>
      </w:tabs>
      <w:rPr>
        <w:sz w:val="12"/>
        <w:szCs w:val="12"/>
      </w:rPr>
    </w:pPr>
    <w:r w:rsidRPr="00F72FB2">
      <w:rPr>
        <w:sz w:val="12"/>
        <w:szCs w:val="12"/>
      </w:rPr>
      <w:t xml:space="preserve">COPYRIGHT WASHINGTON ASSOCIATION OF REALTORS®, FORM C-1 09/02 </w:t>
    </w:r>
    <w:r w:rsidRPr="00F72FB2">
      <w:rPr>
        <w:sz w:val="12"/>
        <w:szCs w:val="12"/>
      </w:rPr>
      <w:tab/>
    </w:r>
    <w:r>
      <w:rPr>
        <w:sz w:val="12"/>
        <w:szCs w:val="12"/>
      </w:rPr>
      <w:t xml:space="preserve">One copy to Broker – One copy to Seller – One copy to Buyer </w:t>
    </w:r>
    <w:r>
      <w:rPr>
        <w:sz w:val="12"/>
        <w:szCs w:val="12"/>
      </w:rPr>
      <w:tab/>
    </w:r>
    <w:r>
      <w:rPr>
        <w:sz w:val="12"/>
        <w:szCs w:val="12"/>
      </w:rPr>
      <w:tab/>
      <w:t xml:space="preserve">        </w:t>
    </w:r>
    <w:r w:rsidRPr="00F72FB2">
      <w:rPr>
        <w:sz w:val="12"/>
        <w:szCs w:val="12"/>
      </w:rPr>
      <w:t>Page 1 of 1</w:t>
    </w:r>
  </w:p>
  <w:p w14:paraId="09AA3182" w14:textId="77777777" w:rsidR="00BD2DE7" w:rsidRDefault="00BD2D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60055" w14:textId="77777777" w:rsidR="00BD2DE7" w:rsidRDefault="00BD2DE7">
    <w:pPr>
      <w:pStyle w:val="Footer"/>
      <w:jc w:val="right"/>
    </w:pPr>
    <w:r w:rsidRPr="00F72FB2">
      <w:rPr>
        <w:sz w:val="12"/>
        <w:szCs w:val="12"/>
      </w:rPr>
      <w:t xml:space="preserve">COPYRIGHT WASHINGTON ASSOCIATION OF REALTORS®, FORM C-1 09/02 </w:t>
    </w:r>
    <w:r w:rsidRPr="00F72FB2">
      <w:rPr>
        <w:sz w:val="12"/>
        <w:szCs w:val="12"/>
      </w:rPr>
      <w:tab/>
    </w:r>
    <w:r>
      <w:rPr>
        <w:sz w:val="12"/>
        <w:szCs w:val="12"/>
      </w:rPr>
      <w:t xml:space="preserve">One copy to Broker – One copy to Seller – One copy to Buyer </w:t>
    </w:r>
    <w:r>
      <w:rPr>
        <w:sz w:val="12"/>
        <w:szCs w:val="12"/>
      </w:rPr>
      <w:tab/>
    </w:r>
    <w:r>
      <w:rPr>
        <w:sz w:val="12"/>
        <w:szCs w:val="12"/>
      </w:rPr>
      <w:tab/>
    </w:r>
    <w:r w:rsidRPr="009D297C">
      <w:rPr>
        <w:rFonts w:ascii="Arial" w:hAnsi="Arial" w:cs="Arial"/>
        <w:sz w:val="12"/>
        <w:szCs w:val="12"/>
      </w:rPr>
      <w:t xml:space="preserve">Page </w:t>
    </w:r>
    <w:r w:rsidRPr="009D297C">
      <w:rPr>
        <w:rFonts w:ascii="Arial" w:hAnsi="Arial" w:cs="Arial"/>
        <w:bCs/>
        <w:sz w:val="12"/>
        <w:szCs w:val="12"/>
      </w:rPr>
      <w:fldChar w:fldCharType="begin"/>
    </w:r>
    <w:r w:rsidRPr="009D297C">
      <w:rPr>
        <w:rFonts w:ascii="Arial" w:hAnsi="Arial" w:cs="Arial"/>
        <w:bCs/>
        <w:sz w:val="12"/>
        <w:szCs w:val="12"/>
      </w:rPr>
      <w:instrText xml:space="preserve"> PAGE </w:instrText>
    </w:r>
    <w:r w:rsidRPr="009D297C">
      <w:rPr>
        <w:rFonts w:ascii="Arial" w:hAnsi="Arial" w:cs="Arial"/>
        <w:bCs/>
        <w:sz w:val="12"/>
        <w:szCs w:val="12"/>
      </w:rPr>
      <w:fldChar w:fldCharType="separate"/>
    </w:r>
    <w:r w:rsidR="00E33B7A">
      <w:rPr>
        <w:rFonts w:ascii="Arial" w:hAnsi="Arial" w:cs="Arial"/>
        <w:bCs/>
        <w:noProof/>
        <w:sz w:val="12"/>
        <w:szCs w:val="12"/>
      </w:rPr>
      <w:t>3</w:t>
    </w:r>
    <w:r w:rsidRPr="009D297C">
      <w:rPr>
        <w:rFonts w:ascii="Arial" w:hAnsi="Arial" w:cs="Arial"/>
        <w:bCs/>
        <w:sz w:val="12"/>
        <w:szCs w:val="12"/>
      </w:rPr>
      <w:fldChar w:fldCharType="end"/>
    </w:r>
    <w:r w:rsidRPr="009D297C">
      <w:rPr>
        <w:rFonts w:ascii="Arial" w:hAnsi="Arial" w:cs="Arial"/>
        <w:sz w:val="12"/>
        <w:szCs w:val="12"/>
      </w:rPr>
      <w:t xml:space="preserve"> of </w:t>
    </w:r>
    <w:r>
      <w:rPr>
        <w:rFonts w:ascii="Arial" w:hAnsi="Arial" w:cs="Arial"/>
        <w:bCs/>
        <w:sz w:val="12"/>
        <w:szCs w:val="12"/>
      </w:rPr>
      <w:t>7</w:t>
    </w:r>
  </w:p>
  <w:p w14:paraId="03376173" w14:textId="77777777" w:rsidR="00BD2DE7" w:rsidRDefault="00BD2DE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09" w:type="dxa"/>
      <w:tblLayout w:type="fixed"/>
      <w:tblLook w:val="04A0" w:firstRow="1" w:lastRow="0" w:firstColumn="1" w:lastColumn="0" w:noHBand="0" w:noVBand="1"/>
    </w:tblPr>
    <w:tblGrid>
      <w:gridCol w:w="3078"/>
      <w:gridCol w:w="2520"/>
      <w:gridCol w:w="3197"/>
      <w:gridCol w:w="2314"/>
    </w:tblGrid>
    <w:tr w:rsidR="00BD2DE7" w14:paraId="7A2FD2CF" w14:textId="77777777" w:rsidTr="001E06E0">
      <w:trPr>
        <w:trHeight w:val="637"/>
      </w:trPr>
      <w:tc>
        <w:tcPr>
          <w:tcW w:w="3078" w:type="dxa"/>
          <w:shd w:val="clear" w:color="auto" w:fill="auto"/>
        </w:tcPr>
        <w:p w14:paraId="2C1993BB" w14:textId="77777777" w:rsidR="00BD2DE7" w:rsidRPr="00BB7B24" w:rsidRDefault="00BD2DE7" w:rsidP="001E06E0">
          <w:pPr>
            <w:pStyle w:val="Footer"/>
            <w:tabs>
              <w:tab w:val="left" w:pos="2700"/>
            </w:tabs>
            <w:ind w:right="770"/>
            <w:rPr>
              <w:szCs w:val="22"/>
              <w:u w:val="single"/>
            </w:rPr>
          </w:pPr>
          <w:r w:rsidRPr="00BB7B24">
            <w:rPr>
              <w:szCs w:val="22"/>
            </w:rPr>
            <w:t>SELLERS INITIALS:</w:t>
          </w:r>
          <w:r w:rsidRPr="00BB7B24">
            <w:rPr>
              <w:szCs w:val="22"/>
              <w:u w:val="single"/>
            </w:rPr>
            <w:tab/>
          </w:r>
        </w:p>
      </w:tc>
      <w:tc>
        <w:tcPr>
          <w:tcW w:w="2520" w:type="dxa"/>
          <w:shd w:val="clear" w:color="auto" w:fill="auto"/>
        </w:tcPr>
        <w:p w14:paraId="6C453131" w14:textId="77777777" w:rsidR="00BD2DE7" w:rsidRPr="00BB7B24" w:rsidRDefault="00BD2DE7" w:rsidP="001E06E0">
          <w:pPr>
            <w:pStyle w:val="Footer"/>
            <w:tabs>
              <w:tab w:val="left" w:pos="1512"/>
            </w:tabs>
            <w:rPr>
              <w:szCs w:val="22"/>
              <w:u w:val="single"/>
            </w:rPr>
          </w:pPr>
          <w:r w:rsidRPr="00BB7B24">
            <w:rPr>
              <w:szCs w:val="22"/>
            </w:rPr>
            <w:t>DATE:</w:t>
          </w:r>
          <w:r w:rsidRPr="00BB7B24">
            <w:rPr>
              <w:szCs w:val="22"/>
              <w:u w:val="single"/>
            </w:rPr>
            <w:tab/>
          </w:r>
        </w:p>
      </w:tc>
      <w:tc>
        <w:tcPr>
          <w:tcW w:w="3197" w:type="dxa"/>
          <w:shd w:val="clear" w:color="auto" w:fill="auto"/>
        </w:tcPr>
        <w:p w14:paraId="357D10D9" w14:textId="77777777" w:rsidR="00BD2DE7" w:rsidRPr="00BB7B24" w:rsidRDefault="00BD2DE7" w:rsidP="001E06E0">
          <w:pPr>
            <w:pStyle w:val="Footer"/>
            <w:tabs>
              <w:tab w:val="left" w:pos="2700"/>
            </w:tabs>
            <w:ind w:right="770"/>
            <w:rPr>
              <w:szCs w:val="22"/>
              <w:u w:val="single"/>
            </w:rPr>
          </w:pPr>
          <w:r w:rsidRPr="00BB7B24">
            <w:rPr>
              <w:szCs w:val="22"/>
            </w:rPr>
            <w:t>SELLERS INITIALS:</w:t>
          </w:r>
          <w:r w:rsidRPr="00BB7B24">
            <w:rPr>
              <w:szCs w:val="22"/>
              <w:u w:val="single"/>
            </w:rPr>
            <w:tab/>
          </w:r>
        </w:p>
      </w:tc>
      <w:tc>
        <w:tcPr>
          <w:tcW w:w="2314" w:type="dxa"/>
          <w:shd w:val="clear" w:color="auto" w:fill="auto"/>
        </w:tcPr>
        <w:p w14:paraId="19FC2BFA" w14:textId="77777777" w:rsidR="00BD2DE7" w:rsidRPr="00BB7B24" w:rsidRDefault="00BD2DE7" w:rsidP="001E06E0">
          <w:pPr>
            <w:pStyle w:val="Footer"/>
            <w:tabs>
              <w:tab w:val="left" w:pos="1512"/>
            </w:tabs>
            <w:rPr>
              <w:szCs w:val="22"/>
              <w:u w:val="single"/>
            </w:rPr>
          </w:pPr>
          <w:r w:rsidRPr="00BB7B24">
            <w:rPr>
              <w:szCs w:val="22"/>
            </w:rPr>
            <w:t>DATE:</w:t>
          </w:r>
          <w:r w:rsidRPr="00BB7B24">
            <w:rPr>
              <w:szCs w:val="22"/>
              <w:u w:val="single"/>
            </w:rPr>
            <w:tab/>
          </w:r>
        </w:p>
      </w:tc>
    </w:tr>
  </w:tbl>
  <w:p w14:paraId="17B749DC" w14:textId="77777777" w:rsidR="00BD2DE7" w:rsidRDefault="00BD2D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66372" w14:textId="77777777" w:rsidR="005F1134" w:rsidRDefault="005F1134">
      <w:r>
        <w:separator/>
      </w:r>
    </w:p>
  </w:footnote>
  <w:footnote w:type="continuationSeparator" w:id="0">
    <w:p w14:paraId="5C06C406" w14:textId="77777777" w:rsidR="005F1134" w:rsidRDefault="005F1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001C" w14:textId="296A775C" w:rsidR="00CC36BA" w:rsidRDefault="00C62AAB" w:rsidP="004C6F41">
    <w:pPr>
      <w:pStyle w:val="Header"/>
      <w:tabs>
        <w:tab w:val="clear" w:pos="8640"/>
        <w:tab w:val="right" w:pos="10080"/>
      </w:tabs>
      <w:rPr>
        <w:b/>
        <w:bCs/>
        <w:sz w:val="22"/>
      </w:rPr>
    </w:pPr>
    <w:r>
      <w:rPr>
        <w:b/>
        <w:bCs/>
        <w:smallCaps/>
        <w:sz w:val="24"/>
      </w:rPr>
      <w:t xml:space="preserve">EXCLUSIVE </w:t>
    </w:r>
    <w:r w:rsidR="004C6F41" w:rsidRPr="004C6F41">
      <w:rPr>
        <w:b/>
        <w:bCs/>
        <w:smallCaps/>
        <w:sz w:val="24"/>
      </w:rPr>
      <w:t xml:space="preserve">SALE </w:t>
    </w:r>
    <w:r w:rsidR="00A44A7B">
      <w:rPr>
        <w:b/>
        <w:bCs/>
        <w:smallCaps/>
        <w:sz w:val="24"/>
      </w:rPr>
      <w:t xml:space="preserve">&amp; LEASE </w:t>
    </w:r>
    <w:r w:rsidR="004C6F41" w:rsidRPr="004C6F41">
      <w:rPr>
        <w:b/>
        <w:bCs/>
        <w:smallCaps/>
        <w:sz w:val="24"/>
      </w:rPr>
      <w:t>LISTING AGREEMENT</w:t>
    </w:r>
    <w:r w:rsidR="00CC36BA">
      <w:rPr>
        <w:b/>
        <w:bCs/>
        <w:sz w:val="22"/>
      </w:rPr>
      <w:tab/>
      <w:t xml:space="preserve">                                </w:t>
    </w:r>
    <w:r w:rsidR="00CC36BA">
      <w:rPr>
        <w:b/>
        <w:bCs/>
        <w:sz w:val="22"/>
      </w:rPr>
      <w:fldChar w:fldCharType="begin"/>
    </w:r>
    <w:r w:rsidR="00CC36BA">
      <w:rPr>
        <w:b/>
        <w:bCs/>
        <w:sz w:val="22"/>
      </w:rPr>
      <w:instrText xml:space="preserve"> TIME \@ "MMMM d, yyyy" </w:instrText>
    </w:r>
    <w:r w:rsidR="00CC36BA">
      <w:rPr>
        <w:b/>
        <w:bCs/>
        <w:sz w:val="22"/>
      </w:rPr>
      <w:fldChar w:fldCharType="separate"/>
    </w:r>
    <w:r w:rsidR="003A22A2">
      <w:rPr>
        <w:b/>
        <w:bCs/>
        <w:noProof/>
        <w:sz w:val="22"/>
      </w:rPr>
      <w:t>March 6, 2024</w:t>
    </w:r>
    <w:r w:rsidR="00CC36BA">
      <w:rPr>
        <w:b/>
        <w:bCs/>
        <w:sz w:val="22"/>
      </w:rPr>
      <w:fldChar w:fldCharType="end"/>
    </w:r>
  </w:p>
  <w:p w14:paraId="22C73CB7" w14:textId="77777777" w:rsidR="00CC36BA" w:rsidRDefault="00CC36BA">
    <w:pPr>
      <w:pStyle w:val="Header"/>
      <w:rPr>
        <w:sz w:val="22"/>
      </w:rPr>
    </w:pPr>
  </w:p>
  <w:p w14:paraId="50710CC6" w14:textId="77777777" w:rsidR="00CC36BA" w:rsidRDefault="00884CCF">
    <w:pPr>
      <w:pStyle w:val="Header"/>
    </w:pPr>
    <w:r>
      <w:rPr>
        <w:noProof/>
      </w:rPr>
      <mc:AlternateContent>
        <mc:Choice Requires="wps">
          <w:drawing>
            <wp:anchor distT="0" distB="0" distL="114300" distR="114300" simplePos="0" relativeHeight="251657216" behindDoc="0" locked="0" layoutInCell="1" allowOverlap="1" wp14:anchorId="0CBC36CA" wp14:editId="2B8EA28D">
              <wp:simplePos x="0" y="0"/>
              <wp:positionH relativeFrom="column">
                <wp:posOffset>0</wp:posOffset>
              </wp:positionH>
              <wp:positionV relativeFrom="paragraph">
                <wp:posOffset>12700</wp:posOffset>
              </wp:positionV>
              <wp:extent cx="6405245" cy="0"/>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1B0D4"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504.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uHG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ACBD8" w14:textId="77777777" w:rsidR="00B3460C" w:rsidRDefault="00884CCF" w:rsidP="00B3460C">
    <w:pPr>
      <w:pStyle w:val="Header"/>
      <w:jc w:val="center"/>
    </w:pPr>
    <w:r>
      <w:rPr>
        <w:noProof/>
      </w:rPr>
      <w:drawing>
        <wp:inline distT="0" distB="0" distL="0" distR="0" wp14:anchorId="19FEB36C" wp14:editId="5B35F28D">
          <wp:extent cx="2990850" cy="904875"/>
          <wp:effectExtent l="0" t="0" r="0" b="9525"/>
          <wp:docPr id="2" name="Picture 2" descr="N&amp;S Logo wtih Contact Info VANCOUVER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mp;S Logo wtih Contact Info VANCOUVER OFF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0850" cy="904875"/>
                  </a:xfrm>
                  <a:prstGeom prst="rect">
                    <a:avLst/>
                  </a:prstGeom>
                  <a:noFill/>
                  <a:ln>
                    <a:noFill/>
                  </a:ln>
                </pic:spPr>
              </pic:pic>
            </a:graphicData>
          </a:graphic>
        </wp:inline>
      </w:drawing>
    </w:r>
  </w:p>
  <w:p w14:paraId="2E5AE6D3" w14:textId="77777777" w:rsidR="00B3460C" w:rsidRDefault="00B3460C" w:rsidP="00B3460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7D79D" w14:textId="77777777" w:rsidR="00CC36BA" w:rsidRDefault="00CC36BA">
    <w:pPr>
      <w:tabs>
        <w:tab w:val="right" w:pos="9360"/>
      </w:tabs>
    </w:pPr>
  </w:p>
  <w:p w14:paraId="49278D2F" w14:textId="77777777" w:rsidR="00CC36BA" w:rsidRDefault="00CC36B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7C3C" w14:textId="77777777" w:rsidR="00BD2DE7" w:rsidRDefault="00BD2DE7" w:rsidP="001E06E0">
    <w:pPr>
      <w:pStyle w:val="Header"/>
      <w:tabs>
        <w:tab w:val="left" w:pos="1095"/>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A316" w14:textId="77777777" w:rsidR="00BD2DE7" w:rsidRDefault="00BD2DE7" w:rsidP="001E06E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91" w:type="dxa"/>
      <w:tblLook w:val="04A0" w:firstRow="1" w:lastRow="0" w:firstColumn="1" w:lastColumn="0" w:noHBand="0" w:noVBand="1"/>
    </w:tblPr>
    <w:tblGrid>
      <w:gridCol w:w="3521"/>
      <w:gridCol w:w="3551"/>
      <w:gridCol w:w="3519"/>
    </w:tblGrid>
    <w:tr w:rsidR="00BD2DE7" w14:paraId="24F929F8" w14:textId="77777777" w:rsidTr="001E06E0">
      <w:trPr>
        <w:trHeight w:val="802"/>
      </w:trPr>
      <w:tc>
        <w:tcPr>
          <w:tcW w:w="3521" w:type="dxa"/>
          <w:shd w:val="clear" w:color="auto" w:fill="auto"/>
        </w:tcPr>
        <w:p w14:paraId="2AE233B5" w14:textId="77777777" w:rsidR="00BD2DE7" w:rsidRPr="00BB7B24" w:rsidRDefault="00BD2DE7">
          <w:pPr>
            <w:pStyle w:val="Header"/>
            <w:rPr>
              <w:rFonts w:ascii="Calibri" w:hAnsi="Calibri"/>
              <w:sz w:val="16"/>
              <w:szCs w:val="16"/>
            </w:rPr>
          </w:pPr>
          <w:r w:rsidRPr="00BB7B24">
            <w:rPr>
              <w:rFonts w:ascii="Calibri" w:hAnsi="Calibri"/>
              <w:sz w:val="16"/>
              <w:szCs w:val="16"/>
            </w:rPr>
            <w:t>Form 17 Commercial</w:t>
          </w:r>
        </w:p>
        <w:p w14:paraId="42E67B7F" w14:textId="77777777" w:rsidR="00BD2DE7" w:rsidRPr="00BB7B24" w:rsidRDefault="00BD2DE7">
          <w:pPr>
            <w:pStyle w:val="Header"/>
            <w:rPr>
              <w:rFonts w:ascii="Calibri" w:hAnsi="Calibri"/>
              <w:sz w:val="16"/>
              <w:szCs w:val="16"/>
            </w:rPr>
          </w:pPr>
          <w:r w:rsidRPr="00BB7B24">
            <w:rPr>
              <w:rFonts w:ascii="Calibri" w:hAnsi="Calibri"/>
              <w:sz w:val="16"/>
              <w:szCs w:val="16"/>
            </w:rPr>
            <w:t>Seller Disclosure Statement-Commercial</w:t>
          </w:r>
        </w:p>
        <w:p w14:paraId="1F1CA1B0" w14:textId="77777777" w:rsidR="00BD2DE7" w:rsidRPr="00BB7B24" w:rsidRDefault="00BD2DE7">
          <w:pPr>
            <w:pStyle w:val="Header"/>
            <w:rPr>
              <w:rFonts w:ascii="Calibri" w:hAnsi="Calibri"/>
              <w:sz w:val="16"/>
              <w:szCs w:val="16"/>
            </w:rPr>
          </w:pPr>
          <w:r w:rsidRPr="00BB7B24">
            <w:rPr>
              <w:rFonts w:ascii="Calibri" w:hAnsi="Calibri"/>
              <w:sz w:val="16"/>
              <w:szCs w:val="16"/>
            </w:rPr>
            <w:t>Rev. 6/10</w:t>
          </w:r>
        </w:p>
        <w:p w14:paraId="28739BA7" w14:textId="77777777" w:rsidR="00BD2DE7" w:rsidRPr="00BB7B24" w:rsidRDefault="00BD2DE7" w:rsidP="001E06E0">
          <w:pPr>
            <w:pStyle w:val="Header"/>
            <w:rPr>
              <w:rFonts w:ascii="Calibri" w:hAnsi="Calibri"/>
              <w:sz w:val="16"/>
              <w:szCs w:val="16"/>
            </w:rPr>
          </w:pPr>
          <w:r w:rsidRPr="00BB7B24">
            <w:rPr>
              <w:rFonts w:ascii="Calibri" w:hAnsi="Calibri"/>
              <w:sz w:val="16"/>
              <w:szCs w:val="16"/>
            </w:rPr>
            <w:t>Page 2 of 4</w:t>
          </w:r>
        </w:p>
      </w:tc>
      <w:tc>
        <w:tcPr>
          <w:tcW w:w="3551" w:type="dxa"/>
          <w:shd w:val="clear" w:color="auto" w:fill="auto"/>
        </w:tcPr>
        <w:p w14:paraId="762730C7" w14:textId="77777777" w:rsidR="00BD2DE7" w:rsidRPr="00BB7B24" w:rsidRDefault="00BD2DE7" w:rsidP="001E06E0">
          <w:pPr>
            <w:pStyle w:val="Header"/>
            <w:jc w:val="center"/>
            <w:rPr>
              <w:rFonts w:ascii="Calibri" w:hAnsi="Calibri"/>
              <w:sz w:val="22"/>
              <w:szCs w:val="22"/>
            </w:rPr>
          </w:pPr>
        </w:p>
        <w:p w14:paraId="58873DB3" w14:textId="77777777" w:rsidR="00BD2DE7" w:rsidRPr="00BB7B24" w:rsidRDefault="00BD2DE7" w:rsidP="001E06E0">
          <w:pPr>
            <w:pStyle w:val="Header"/>
            <w:jc w:val="center"/>
            <w:rPr>
              <w:rFonts w:ascii="Calibri" w:hAnsi="Calibri"/>
              <w:sz w:val="22"/>
              <w:szCs w:val="22"/>
            </w:rPr>
          </w:pPr>
          <w:r w:rsidRPr="00BB7B24">
            <w:rPr>
              <w:rFonts w:ascii="Calibri" w:hAnsi="Calibri"/>
              <w:b/>
              <w:sz w:val="22"/>
              <w:szCs w:val="22"/>
            </w:rPr>
            <w:t>SELLER DISCLOSURE STATEMENT</w:t>
          </w:r>
          <w:r w:rsidRPr="00BB7B24">
            <w:rPr>
              <w:b/>
              <w:sz w:val="22"/>
              <w:szCs w:val="22"/>
            </w:rPr>
            <w:t>†</w:t>
          </w:r>
          <w:r w:rsidRPr="00BB7B24">
            <w:rPr>
              <w:rFonts w:ascii="Calibri" w:hAnsi="Calibri"/>
              <w:b/>
              <w:sz w:val="22"/>
              <w:szCs w:val="22"/>
            </w:rPr>
            <w:br/>
            <w:t>COMMERCIAL PROPERTY</w:t>
          </w:r>
          <w:r w:rsidRPr="00BB7B24">
            <w:rPr>
              <w:rFonts w:ascii="Calibri" w:hAnsi="Calibri"/>
              <w:sz w:val="22"/>
              <w:szCs w:val="22"/>
            </w:rPr>
            <w:br/>
          </w:r>
          <w:r w:rsidRPr="00BB7B24">
            <w:rPr>
              <w:rFonts w:ascii="Calibri" w:hAnsi="Calibri"/>
              <w:sz w:val="14"/>
              <w:szCs w:val="22"/>
            </w:rPr>
            <w:t>(Continued)</w:t>
          </w:r>
        </w:p>
      </w:tc>
      <w:tc>
        <w:tcPr>
          <w:tcW w:w="3519" w:type="dxa"/>
          <w:shd w:val="clear" w:color="auto" w:fill="auto"/>
        </w:tcPr>
        <w:p w14:paraId="5756DC29" w14:textId="77777777" w:rsidR="00BD2DE7" w:rsidRPr="00BB7B24" w:rsidRDefault="00BD2DE7" w:rsidP="001E06E0">
          <w:pPr>
            <w:pStyle w:val="Header"/>
            <w:jc w:val="right"/>
            <w:rPr>
              <w:rFonts w:ascii="Calibri" w:hAnsi="Calibri"/>
              <w:sz w:val="16"/>
              <w:szCs w:val="16"/>
            </w:rPr>
          </w:pPr>
          <w:r w:rsidRPr="00BB7B24">
            <w:rPr>
              <w:rFonts w:ascii="Calibri" w:hAnsi="Calibri"/>
              <w:sz w:val="16"/>
              <w:szCs w:val="16"/>
            </w:rPr>
            <w:t>©Copyright 2010</w:t>
          </w:r>
        </w:p>
        <w:p w14:paraId="3A48EC75" w14:textId="77777777" w:rsidR="00BD2DE7" w:rsidRPr="00BB7B24" w:rsidRDefault="00BD2DE7" w:rsidP="001E06E0">
          <w:pPr>
            <w:pStyle w:val="Header"/>
            <w:jc w:val="right"/>
            <w:rPr>
              <w:rFonts w:ascii="Calibri" w:hAnsi="Calibri"/>
              <w:sz w:val="16"/>
              <w:szCs w:val="16"/>
            </w:rPr>
          </w:pPr>
          <w:r w:rsidRPr="00BB7B24">
            <w:rPr>
              <w:rFonts w:ascii="Calibri" w:hAnsi="Calibri"/>
              <w:sz w:val="16"/>
              <w:szCs w:val="16"/>
            </w:rPr>
            <w:t>Northwest Multiple Listing Service</w:t>
          </w:r>
        </w:p>
        <w:p w14:paraId="1AA41CFF" w14:textId="77777777" w:rsidR="00BD2DE7" w:rsidRPr="00BB7B24" w:rsidRDefault="00BD2DE7" w:rsidP="001E06E0">
          <w:pPr>
            <w:pStyle w:val="Header"/>
            <w:jc w:val="right"/>
            <w:rPr>
              <w:rFonts w:ascii="Calibri" w:hAnsi="Calibri"/>
              <w:sz w:val="22"/>
              <w:szCs w:val="22"/>
            </w:rPr>
          </w:pPr>
          <w:r w:rsidRPr="00BB7B24">
            <w:rPr>
              <w:rFonts w:ascii="Calibri" w:hAnsi="Calibri"/>
              <w:sz w:val="16"/>
              <w:szCs w:val="16"/>
            </w:rPr>
            <w:t>ALL RIGHTS RESERVED</w:t>
          </w:r>
        </w:p>
      </w:tc>
    </w:tr>
  </w:tbl>
  <w:p w14:paraId="05CBE5F1" w14:textId="77777777" w:rsidR="00BD2DE7" w:rsidRDefault="00BD2DE7" w:rsidP="001E06E0">
    <w:pPr>
      <w:pStyle w:val="Header"/>
    </w:pPr>
  </w:p>
  <w:p w14:paraId="7A40EFAA" w14:textId="77777777" w:rsidR="00BD2DE7" w:rsidRDefault="00BD2DE7" w:rsidP="001E06E0">
    <w:pPr>
      <w:pStyle w:val="Header"/>
    </w:pPr>
  </w:p>
  <w:p w14:paraId="283757E7" w14:textId="77777777" w:rsidR="00BD2DE7" w:rsidRDefault="00BD2DE7" w:rsidP="001E06E0">
    <w:pPr>
      <w:pStyle w:val="Header"/>
    </w:pPr>
  </w:p>
  <w:p w14:paraId="6E33F83B" w14:textId="77777777" w:rsidR="00BD2DE7" w:rsidRDefault="00BD2DE7" w:rsidP="001E06E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91" w:type="dxa"/>
      <w:tblLook w:val="04A0" w:firstRow="1" w:lastRow="0" w:firstColumn="1" w:lastColumn="0" w:noHBand="0" w:noVBand="1"/>
    </w:tblPr>
    <w:tblGrid>
      <w:gridCol w:w="3521"/>
      <w:gridCol w:w="3551"/>
      <w:gridCol w:w="3519"/>
    </w:tblGrid>
    <w:tr w:rsidR="001E06E0" w14:paraId="75BADD13" w14:textId="77777777" w:rsidTr="001E06E0">
      <w:trPr>
        <w:trHeight w:val="802"/>
      </w:trPr>
      <w:tc>
        <w:tcPr>
          <w:tcW w:w="3521" w:type="dxa"/>
          <w:shd w:val="clear" w:color="auto" w:fill="auto"/>
        </w:tcPr>
        <w:p w14:paraId="19F013E7" w14:textId="77777777" w:rsidR="001E06E0" w:rsidRPr="00BB7B24" w:rsidRDefault="001E06E0">
          <w:pPr>
            <w:pStyle w:val="Header"/>
            <w:rPr>
              <w:rFonts w:ascii="Calibri" w:hAnsi="Calibri"/>
              <w:sz w:val="16"/>
              <w:szCs w:val="16"/>
            </w:rPr>
          </w:pPr>
          <w:r w:rsidRPr="00BB7B24">
            <w:rPr>
              <w:rFonts w:ascii="Calibri" w:hAnsi="Calibri"/>
              <w:sz w:val="16"/>
              <w:szCs w:val="16"/>
            </w:rPr>
            <w:t>Form 17 Commercial</w:t>
          </w:r>
        </w:p>
        <w:p w14:paraId="2A38419D" w14:textId="77777777" w:rsidR="001E06E0" w:rsidRPr="00BB7B24" w:rsidRDefault="001E06E0">
          <w:pPr>
            <w:pStyle w:val="Header"/>
            <w:rPr>
              <w:rFonts w:ascii="Calibri" w:hAnsi="Calibri"/>
              <w:sz w:val="16"/>
              <w:szCs w:val="16"/>
            </w:rPr>
          </w:pPr>
          <w:r w:rsidRPr="00BB7B24">
            <w:rPr>
              <w:rFonts w:ascii="Calibri" w:hAnsi="Calibri"/>
              <w:sz w:val="16"/>
              <w:szCs w:val="16"/>
            </w:rPr>
            <w:t>Seller Disclosure Statement-Commercial</w:t>
          </w:r>
        </w:p>
        <w:p w14:paraId="4B39DC75" w14:textId="77777777" w:rsidR="001E06E0" w:rsidRPr="00BB7B24" w:rsidRDefault="001E06E0">
          <w:pPr>
            <w:pStyle w:val="Header"/>
            <w:rPr>
              <w:rFonts w:ascii="Calibri" w:hAnsi="Calibri"/>
              <w:sz w:val="16"/>
              <w:szCs w:val="16"/>
            </w:rPr>
          </w:pPr>
          <w:r w:rsidRPr="00BB7B24">
            <w:rPr>
              <w:rFonts w:ascii="Calibri" w:hAnsi="Calibri"/>
              <w:sz w:val="16"/>
              <w:szCs w:val="16"/>
            </w:rPr>
            <w:t>Rev. 6/10</w:t>
          </w:r>
        </w:p>
        <w:p w14:paraId="05CB45BB" w14:textId="77777777" w:rsidR="001E06E0" w:rsidRPr="00BB7B24" w:rsidRDefault="001E06E0" w:rsidP="001E06E0">
          <w:pPr>
            <w:pStyle w:val="Header"/>
            <w:rPr>
              <w:rFonts w:ascii="Calibri" w:hAnsi="Calibri"/>
              <w:sz w:val="22"/>
              <w:szCs w:val="22"/>
            </w:rPr>
          </w:pPr>
          <w:r w:rsidRPr="00BB7B24">
            <w:rPr>
              <w:rFonts w:ascii="Calibri" w:hAnsi="Calibri"/>
              <w:sz w:val="16"/>
              <w:szCs w:val="16"/>
            </w:rPr>
            <w:t xml:space="preserve">Page </w:t>
          </w:r>
          <w:r w:rsidRPr="00BB7B24">
            <w:rPr>
              <w:rFonts w:ascii="Calibri" w:hAnsi="Calibri"/>
              <w:sz w:val="16"/>
              <w:szCs w:val="16"/>
            </w:rPr>
            <w:fldChar w:fldCharType="begin"/>
          </w:r>
          <w:r w:rsidRPr="00BB7B24">
            <w:rPr>
              <w:rFonts w:ascii="Calibri" w:hAnsi="Calibri"/>
              <w:sz w:val="16"/>
              <w:szCs w:val="16"/>
            </w:rPr>
            <w:instrText xml:space="preserve"> PAGE   \* MERGEFORMAT </w:instrText>
          </w:r>
          <w:r w:rsidRPr="00BB7B24">
            <w:rPr>
              <w:rFonts w:ascii="Calibri" w:hAnsi="Calibri"/>
              <w:sz w:val="16"/>
              <w:szCs w:val="16"/>
            </w:rPr>
            <w:fldChar w:fldCharType="separate"/>
          </w:r>
          <w:r w:rsidR="00E33B7A">
            <w:rPr>
              <w:rFonts w:ascii="Calibri" w:hAnsi="Calibri"/>
              <w:noProof/>
              <w:sz w:val="16"/>
              <w:szCs w:val="16"/>
            </w:rPr>
            <w:t>4</w:t>
          </w:r>
          <w:r w:rsidRPr="00BB7B24">
            <w:rPr>
              <w:rFonts w:ascii="Calibri" w:hAnsi="Calibri"/>
              <w:sz w:val="16"/>
              <w:szCs w:val="16"/>
            </w:rPr>
            <w:fldChar w:fldCharType="end"/>
          </w:r>
          <w:r w:rsidRPr="00BB7B24">
            <w:rPr>
              <w:rFonts w:ascii="Calibri" w:hAnsi="Calibri"/>
              <w:sz w:val="16"/>
              <w:szCs w:val="16"/>
            </w:rPr>
            <w:t xml:space="preserve"> of 4</w:t>
          </w:r>
        </w:p>
      </w:tc>
      <w:tc>
        <w:tcPr>
          <w:tcW w:w="3551" w:type="dxa"/>
          <w:shd w:val="clear" w:color="auto" w:fill="auto"/>
        </w:tcPr>
        <w:p w14:paraId="623EC683" w14:textId="77777777" w:rsidR="001E06E0" w:rsidRPr="00BB7B24" w:rsidRDefault="001E06E0" w:rsidP="001E06E0">
          <w:pPr>
            <w:pStyle w:val="Header"/>
            <w:jc w:val="center"/>
            <w:rPr>
              <w:rFonts w:ascii="Calibri" w:hAnsi="Calibri"/>
              <w:sz w:val="22"/>
              <w:szCs w:val="22"/>
            </w:rPr>
          </w:pPr>
        </w:p>
        <w:p w14:paraId="1D52768B" w14:textId="77777777" w:rsidR="001E06E0" w:rsidRPr="00BB7B24" w:rsidRDefault="001E06E0" w:rsidP="001E06E0">
          <w:pPr>
            <w:pStyle w:val="Header"/>
            <w:jc w:val="center"/>
            <w:rPr>
              <w:rFonts w:ascii="Calibri" w:hAnsi="Calibri"/>
              <w:sz w:val="22"/>
              <w:szCs w:val="22"/>
            </w:rPr>
          </w:pPr>
          <w:r w:rsidRPr="00BB7B24">
            <w:rPr>
              <w:rFonts w:ascii="Calibri" w:hAnsi="Calibri"/>
              <w:b/>
              <w:sz w:val="22"/>
              <w:szCs w:val="22"/>
            </w:rPr>
            <w:t>SELLER DISCLOSURE STATEMENT</w:t>
          </w:r>
          <w:r w:rsidRPr="00BB7B24">
            <w:rPr>
              <w:b/>
              <w:sz w:val="22"/>
              <w:szCs w:val="22"/>
            </w:rPr>
            <w:t>†</w:t>
          </w:r>
          <w:r w:rsidRPr="00BB7B24">
            <w:rPr>
              <w:rFonts w:ascii="Calibri" w:hAnsi="Calibri"/>
              <w:b/>
              <w:sz w:val="22"/>
              <w:szCs w:val="22"/>
            </w:rPr>
            <w:br/>
            <w:t>COMMERCIAL PROPERTY</w:t>
          </w:r>
          <w:r w:rsidRPr="00BB7B24">
            <w:rPr>
              <w:rFonts w:ascii="Calibri" w:hAnsi="Calibri"/>
              <w:sz w:val="22"/>
              <w:szCs w:val="22"/>
            </w:rPr>
            <w:br/>
          </w:r>
          <w:r w:rsidRPr="00BB7B24">
            <w:rPr>
              <w:rFonts w:ascii="Calibri" w:hAnsi="Calibri"/>
              <w:sz w:val="14"/>
              <w:szCs w:val="22"/>
            </w:rPr>
            <w:t>(Continued)</w:t>
          </w:r>
        </w:p>
      </w:tc>
      <w:tc>
        <w:tcPr>
          <w:tcW w:w="3519" w:type="dxa"/>
          <w:shd w:val="clear" w:color="auto" w:fill="auto"/>
        </w:tcPr>
        <w:p w14:paraId="7F9A7BFF" w14:textId="77777777" w:rsidR="001E06E0" w:rsidRPr="00BB7B24" w:rsidRDefault="001E06E0" w:rsidP="001E06E0">
          <w:pPr>
            <w:pStyle w:val="Header"/>
            <w:jc w:val="right"/>
            <w:rPr>
              <w:rFonts w:ascii="Calibri" w:hAnsi="Calibri"/>
              <w:sz w:val="16"/>
              <w:szCs w:val="16"/>
            </w:rPr>
          </w:pPr>
          <w:r w:rsidRPr="00BB7B24">
            <w:rPr>
              <w:rFonts w:ascii="Calibri" w:hAnsi="Calibri"/>
              <w:sz w:val="16"/>
              <w:szCs w:val="16"/>
            </w:rPr>
            <w:t>©Copyright 2010</w:t>
          </w:r>
        </w:p>
        <w:p w14:paraId="6493ED1B" w14:textId="77777777" w:rsidR="001E06E0" w:rsidRPr="00BB7B24" w:rsidRDefault="001E06E0" w:rsidP="001E06E0">
          <w:pPr>
            <w:pStyle w:val="Header"/>
            <w:jc w:val="right"/>
            <w:rPr>
              <w:rFonts w:ascii="Calibri" w:hAnsi="Calibri"/>
              <w:sz w:val="16"/>
              <w:szCs w:val="16"/>
            </w:rPr>
          </w:pPr>
          <w:r w:rsidRPr="00BB7B24">
            <w:rPr>
              <w:rFonts w:ascii="Calibri" w:hAnsi="Calibri"/>
              <w:sz w:val="16"/>
              <w:szCs w:val="16"/>
            </w:rPr>
            <w:t>Northwest Multiple Listing Service</w:t>
          </w:r>
        </w:p>
        <w:p w14:paraId="19FC0E3C" w14:textId="77777777" w:rsidR="001E06E0" w:rsidRPr="00BB7B24" w:rsidRDefault="001E06E0" w:rsidP="001E06E0">
          <w:pPr>
            <w:pStyle w:val="Header"/>
            <w:jc w:val="right"/>
            <w:rPr>
              <w:rFonts w:ascii="Calibri" w:hAnsi="Calibri"/>
              <w:sz w:val="22"/>
              <w:szCs w:val="22"/>
            </w:rPr>
          </w:pPr>
          <w:r w:rsidRPr="00BB7B24">
            <w:rPr>
              <w:rFonts w:ascii="Calibri" w:hAnsi="Calibri"/>
              <w:sz w:val="16"/>
              <w:szCs w:val="16"/>
            </w:rPr>
            <w:t>ALL RIGHTS RESERVED</w:t>
          </w:r>
        </w:p>
      </w:tc>
    </w:tr>
  </w:tbl>
  <w:p w14:paraId="1CC01478" w14:textId="77777777" w:rsidR="001E06E0" w:rsidRDefault="001E06E0" w:rsidP="001E06E0">
    <w:pPr>
      <w:pStyle w:val="Header"/>
    </w:pPr>
  </w:p>
  <w:p w14:paraId="0FDE0F19" w14:textId="77777777" w:rsidR="001E06E0" w:rsidRDefault="001E06E0" w:rsidP="001E0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77085"/>
    <w:multiLevelType w:val="multilevel"/>
    <w:tmpl w:val="EA9ABB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5173B01"/>
    <w:multiLevelType w:val="multilevel"/>
    <w:tmpl w:val="B69E5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0273E"/>
    <w:multiLevelType w:val="multilevel"/>
    <w:tmpl w:val="60D8BC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AE171B"/>
    <w:multiLevelType w:val="multilevel"/>
    <w:tmpl w:val="43A2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2F6F73"/>
    <w:multiLevelType w:val="multilevel"/>
    <w:tmpl w:val="AE1C1B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CB6EF8"/>
    <w:multiLevelType w:val="multilevel"/>
    <w:tmpl w:val="CCCAED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76301E"/>
    <w:multiLevelType w:val="multilevel"/>
    <w:tmpl w:val="448403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0D2470"/>
    <w:multiLevelType w:val="multilevel"/>
    <w:tmpl w:val="19123F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6F493A"/>
    <w:multiLevelType w:val="multilevel"/>
    <w:tmpl w:val="D5468D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771CA6"/>
    <w:multiLevelType w:val="multilevel"/>
    <w:tmpl w:val="93E09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818933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5295165">
    <w:abstractNumId w:val="8"/>
  </w:num>
  <w:num w:numId="3" w16cid:durableId="1089694924">
    <w:abstractNumId w:val="3"/>
  </w:num>
  <w:num w:numId="4" w16cid:durableId="414934830">
    <w:abstractNumId w:val="0"/>
  </w:num>
  <w:num w:numId="5" w16cid:durableId="872619519">
    <w:abstractNumId w:val="7"/>
  </w:num>
  <w:num w:numId="6" w16cid:durableId="206189249">
    <w:abstractNumId w:val="11"/>
  </w:num>
  <w:num w:numId="7" w16cid:durableId="334458469">
    <w:abstractNumId w:val="9"/>
  </w:num>
  <w:num w:numId="8" w16cid:durableId="2111512967">
    <w:abstractNumId w:val="5"/>
  </w:num>
  <w:num w:numId="9" w16cid:durableId="552426353">
    <w:abstractNumId w:val="6"/>
  </w:num>
  <w:num w:numId="10" w16cid:durableId="1537162284">
    <w:abstractNumId w:val="4"/>
  </w:num>
  <w:num w:numId="11" w16cid:durableId="421997882">
    <w:abstractNumId w:val="10"/>
  </w:num>
  <w:num w:numId="12" w16cid:durableId="1506551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D3"/>
    <w:rsid w:val="00044938"/>
    <w:rsid w:val="0007669F"/>
    <w:rsid w:val="000B40C9"/>
    <w:rsid w:val="000F2845"/>
    <w:rsid w:val="00113C70"/>
    <w:rsid w:val="00157A28"/>
    <w:rsid w:val="001B552B"/>
    <w:rsid w:val="001E06E0"/>
    <w:rsid w:val="00245E04"/>
    <w:rsid w:val="0026325C"/>
    <w:rsid w:val="00290AC5"/>
    <w:rsid w:val="00294E87"/>
    <w:rsid w:val="002D0957"/>
    <w:rsid w:val="002D513C"/>
    <w:rsid w:val="002D6CA9"/>
    <w:rsid w:val="002E508B"/>
    <w:rsid w:val="002E5280"/>
    <w:rsid w:val="00305C74"/>
    <w:rsid w:val="003956D3"/>
    <w:rsid w:val="003A22A2"/>
    <w:rsid w:val="003C458C"/>
    <w:rsid w:val="00423034"/>
    <w:rsid w:val="00490CB9"/>
    <w:rsid w:val="004B3859"/>
    <w:rsid w:val="004C6F41"/>
    <w:rsid w:val="004F00B2"/>
    <w:rsid w:val="005109E3"/>
    <w:rsid w:val="005272A8"/>
    <w:rsid w:val="0055413F"/>
    <w:rsid w:val="005B578E"/>
    <w:rsid w:val="005C3644"/>
    <w:rsid w:val="005F1134"/>
    <w:rsid w:val="006B4A36"/>
    <w:rsid w:val="00884CCF"/>
    <w:rsid w:val="00952BB4"/>
    <w:rsid w:val="00987F2B"/>
    <w:rsid w:val="00997306"/>
    <w:rsid w:val="00A44A7B"/>
    <w:rsid w:val="00AB7C80"/>
    <w:rsid w:val="00AD2EA5"/>
    <w:rsid w:val="00B3460C"/>
    <w:rsid w:val="00BD2DE7"/>
    <w:rsid w:val="00C02803"/>
    <w:rsid w:val="00C24B58"/>
    <w:rsid w:val="00C62AAB"/>
    <w:rsid w:val="00C6742A"/>
    <w:rsid w:val="00CA0F68"/>
    <w:rsid w:val="00CC36BA"/>
    <w:rsid w:val="00D926BB"/>
    <w:rsid w:val="00E27072"/>
    <w:rsid w:val="00E33B7A"/>
    <w:rsid w:val="00E413FC"/>
    <w:rsid w:val="00ED5D72"/>
    <w:rsid w:val="00F40557"/>
    <w:rsid w:val="00F76C6E"/>
    <w:rsid w:val="00FD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602DB"/>
  <w15:docId w15:val="{5FCEA9FD-EA18-4651-B61A-D66960C9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 w:type="paragraph" w:styleId="NormalWeb">
    <w:name w:val="Normal (Web)"/>
    <w:basedOn w:val="Normal"/>
    <w:rsid w:val="00BD2DE7"/>
    <w:pPr>
      <w:spacing w:before="100" w:beforeAutospacing="1" w:after="100" w:afterAutospacing="1"/>
    </w:pPr>
    <w:rPr>
      <w:rFonts w:eastAsia="SimSun"/>
      <w:sz w:val="24"/>
      <w:szCs w:val="24"/>
      <w:lang w:eastAsia="zh-CN"/>
    </w:rPr>
  </w:style>
  <w:style w:type="character" w:styleId="LineNumber">
    <w:name w:val="line number"/>
    <w:uiPriority w:val="99"/>
    <w:semiHidden/>
    <w:unhideWhenUsed/>
    <w:rsid w:val="00BD2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WPDATA\FORMS\MERGE\Sale%20Lis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Sale Listing Agreement</Template>
  <TotalTime>7</TotalTime>
  <Pages>16</Pages>
  <Words>6718</Words>
  <Characters>38295</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Realtors</Company>
  <LinksUpToDate>false</LinksUpToDate>
  <CharactersWithSpaces>44924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Jared Kee</cp:lastModifiedBy>
  <cp:revision>3</cp:revision>
  <cp:lastPrinted>2017-06-01T00:11:00Z</cp:lastPrinted>
  <dcterms:created xsi:type="dcterms:W3CDTF">2024-03-06T23:50:00Z</dcterms:created>
  <dcterms:modified xsi:type="dcterms:W3CDTF">2024-03-07T00:01:00Z</dcterms:modified>
</cp:coreProperties>
</file>